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644B9EF2" w14:textId="441D9908" w:rsidR="00DB7028" w:rsidRDefault="0096792E" w:rsidP="003A563D">
          <w:pPr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18455F94" wp14:editId="38705CD3">
                <wp:extent cx="2734574" cy="454945"/>
                <wp:effectExtent l="0" t="0" r="0" b="0"/>
                <wp:docPr id="3" name="Graphic 3" descr="Logo:  Minnesota Department of Labor and Indust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phic 3" descr="Logo:  Minnesota Department of Labor and Industry"/>
                        <pic:cNvPicPr/>
                      </pic:nvPicPr>
                      <pic:blipFill rotWithShape="1"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rcRect l="3375" t="17270" r="2687" b="-3846"/>
                        <a:stretch/>
                      </pic:blipFill>
                      <pic:spPr bwMode="auto">
                        <a:xfrm>
                          <a:off x="0" y="0"/>
                          <a:ext cx="2766553" cy="4602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sdtContent>
    </w:sdt>
    <w:p w14:paraId="6B4CD91F" w14:textId="5C431E1C" w:rsidR="00DB7028" w:rsidRDefault="00DB7028" w:rsidP="00DB7028">
      <w:pPr>
        <w:pStyle w:val="Heading1"/>
      </w:pPr>
      <w:r w:rsidRPr="00DB7028">
        <w:t>Application for employment at less than minimum wage</w:t>
      </w:r>
    </w:p>
    <w:p w14:paraId="3EFE0E3B" w14:textId="77777777" w:rsidR="000D5EB8" w:rsidRDefault="00DB7028" w:rsidP="000D5EB8">
      <w:pPr>
        <w:pStyle w:val="Heading2"/>
      </w:pPr>
      <w:r w:rsidRPr="00DB7028">
        <w:t>Minnesota Statutes Chapter 177</w:t>
      </w:r>
    </w:p>
    <w:p w14:paraId="7B6EA278" w14:textId="656DC3D1" w:rsidR="00DB7028" w:rsidRDefault="00DB7028" w:rsidP="000D5EB8">
      <w:r>
        <w:rPr>
          <w:b/>
          <w:bCs/>
        </w:rPr>
        <w:t>Note</w:t>
      </w:r>
      <w:proofErr w:type="gramStart"/>
      <w:r>
        <w:t>:  All</w:t>
      </w:r>
      <w:proofErr w:type="gramEnd"/>
      <w:r>
        <w:t xml:space="preserve"> dates must be entered in mm/dd/</w:t>
      </w:r>
      <w:proofErr w:type="spellStart"/>
      <w:r>
        <w:t>yyyy</w:t>
      </w:r>
      <w:proofErr w:type="spellEnd"/>
      <w:r>
        <w:t>.</w:t>
      </w:r>
    </w:p>
    <w:p w14:paraId="700BE4F4" w14:textId="31056077" w:rsidR="005D319B" w:rsidRDefault="005D319B" w:rsidP="005D319B">
      <w:pPr>
        <w:pStyle w:val="Heading2"/>
      </w:pPr>
      <w:r>
        <w:t>Firm information</w:t>
      </w:r>
    </w:p>
    <w:p w14:paraId="16679367" w14:textId="2CFFE549" w:rsidR="00DB7028" w:rsidRPr="00DB7028" w:rsidRDefault="00DB7028" w:rsidP="00DB7028">
      <w:r w:rsidRPr="00DB7028">
        <w:t xml:space="preserve">Firm name: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 xml:space="preserve">Date: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1E8EA433" w14:textId="1B4F4F5A" w:rsidR="00DB7028" w:rsidRPr="00DB7028" w:rsidRDefault="00DB7028" w:rsidP="00DB7028">
      <w:r w:rsidRPr="00DB7028">
        <w:t xml:space="preserve">Firm address: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 xml:space="preserve">City: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t xml:space="preserve">State: </w:t>
      </w:r>
      <w:r w:rsidRPr="00DB7028">
        <w:rPr>
          <w:u w:val="single"/>
        </w:rPr>
        <w:tab/>
      </w:r>
      <w:r w:rsidRPr="00DB7028">
        <w:rPr>
          <w:u w:val="single"/>
        </w:rPr>
        <w:tab/>
        <w:t xml:space="preserve"> </w:t>
      </w:r>
      <w:r w:rsidRPr="00DB7028">
        <w:t>Z</w:t>
      </w:r>
      <w:r>
        <w:t>ip</w:t>
      </w:r>
      <w:r w:rsidRPr="00DB7028">
        <w:t xml:space="preserve"> code: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613DF179" w14:textId="657578E8" w:rsidR="00DB7028" w:rsidRPr="00DB7028" w:rsidRDefault="00DB7028" w:rsidP="00DB7028">
      <w:r w:rsidRPr="00DB7028">
        <w:t xml:space="preserve">Industry: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tab/>
      </w:r>
      <w:r w:rsidRPr="00DB7028">
        <w:br/>
        <w:t>Total employees:</w:t>
      </w:r>
      <w:r>
        <w:t xml:space="preserve"> </w:t>
      </w:r>
      <w:r w:rsidRPr="00DB7028">
        <w:rPr>
          <w:u w:val="single"/>
        </w:rPr>
        <w:tab/>
      </w:r>
      <w:r w:rsidRPr="00DB7028">
        <w:rPr>
          <w:u w:val="single"/>
        </w:rPr>
        <w:tab/>
        <w:t xml:space="preserve"> </w:t>
      </w:r>
      <w:r w:rsidRPr="00DB7028">
        <w:br/>
        <w:t xml:space="preserve">Number of </w:t>
      </w:r>
      <w:proofErr w:type="gramStart"/>
      <w:r w:rsidRPr="00DB7028">
        <w:t>performance</w:t>
      </w:r>
      <w:proofErr w:type="gramEnd"/>
      <w:r w:rsidRPr="00DB7028">
        <w:noBreakHyphen/>
        <w:t>limited employees:</w:t>
      </w:r>
      <w:r>
        <w:t xml:space="preserve">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14DABEA9" w14:textId="62D4882D" w:rsidR="005D319B" w:rsidRDefault="005D319B" w:rsidP="005D319B">
      <w:pPr>
        <w:pStyle w:val="Heading2"/>
      </w:pPr>
      <w:r>
        <w:t>Applicant information</w:t>
      </w:r>
    </w:p>
    <w:p w14:paraId="20658A99" w14:textId="36527838" w:rsidR="00DB7028" w:rsidRPr="00DB7028" w:rsidRDefault="00DB7028" w:rsidP="00DB7028">
      <w:r w:rsidRPr="00DB7028">
        <w:t>Applicant’s name:</w:t>
      </w:r>
      <w:r>
        <w:t xml:space="preserve">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</w:r>
      <w:r>
        <w:t>Applicant’s a</w:t>
      </w:r>
      <w:r w:rsidRPr="00DB7028">
        <w:t xml:space="preserve">ddress: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 xml:space="preserve">City: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t xml:space="preserve">State: </w:t>
      </w:r>
      <w:r w:rsidRPr="00DB7028">
        <w:rPr>
          <w:u w:val="single"/>
        </w:rPr>
        <w:tab/>
      </w:r>
      <w:r w:rsidRPr="00DB7028">
        <w:rPr>
          <w:u w:val="single"/>
        </w:rPr>
        <w:tab/>
        <w:t xml:space="preserve"> </w:t>
      </w:r>
      <w:r w:rsidRPr="00DB7028">
        <w:t>Z</w:t>
      </w:r>
      <w:r>
        <w:t>ip</w:t>
      </w:r>
      <w:r w:rsidRPr="00DB7028">
        <w:t xml:space="preserve"> code: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7B534CFF" w14:textId="1DCA19CE" w:rsidR="005D319B" w:rsidRDefault="00DB7028" w:rsidP="00DB7028">
      <w:r w:rsidRPr="00DB7028">
        <w:t xml:space="preserve">Date of birth: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>Age:</w:t>
      </w:r>
      <w:r>
        <w:t xml:space="preserve">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315F525D" w14:textId="0223E709" w:rsidR="005D319B" w:rsidRDefault="005D319B" w:rsidP="005D319B">
      <w:pPr>
        <w:pStyle w:val="Heading2"/>
      </w:pPr>
      <w:r>
        <w:t>Job information</w:t>
      </w:r>
    </w:p>
    <w:p w14:paraId="7282C8AD" w14:textId="0E790F7A" w:rsidR="00DB7028" w:rsidRPr="00DB7028" w:rsidRDefault="00DB7028" w:rsidP="00DB7028">
      <w:r w:rsidRPr="00DB7028">
        <w:t>Date to start work:</w:t>
      </w:r>
      <w:r>
        <w:t xml:space="preserve">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>Proposed wage rate:</w:t>
      </w:r>
      <w:r>
        <w:t xml:space="preserve">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6A53CC86" w14:textId="3D7B20B5" w:rsidR="00DB7028" w:rsidRPr="00DB7028" w:rsidRDefault="00DB7028" w:rsidP="00DB7028">
      <w:r w:rsidRPr="00DB7028">
        <w:t>Meals furnished without charge</w:t>
      </w:r>
      <w:r>
        <w:t>?</w:t>
      </w:r>
      <w:r>
        <w:br/>
      </w:r>
      <w:sdt>
        <w:sdtPr>
          <w:id w:val="100640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Pr="00DB7028">
        <w:t>Yes</w:t>
      </w:r>
      <w:r>
        <w:br/>
      </w:r>
      <w:sdt>
        <w:sdtPr>
          <w:id w:val="1581261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Pr="00DB7028">
        <w:t>No</w:t>
      </w:r>
      <w:r w:rsidRPr="00DB7028">
        <w:br/>
        <w:t>Room furnished without charge</w:t>
      </w:r>
      <w:r w:rsidR="005D319B">
        <w:t>?</w:t>
      </w:r>
      <w:r w:rsidR="005D319B">
        <w:br/>
      </w:r>
      <w:sdt>
        <w:sdtPr>
          <w:id w:val="594608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Pr="00DB7028">
        <w:t>Yes</w:t>
      </w:r>
      <w:r w:rsidR="005D319B">
        <w:br/>
      </w:r>
      <w:sdt>
        <w:sdtPr>
          <w:id w:val="-495185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Pr="00DB7028">
        <w:t>No</w:t>
      </w:r>
    </w:p>
    <w:p w14:paraId="041D7815" w14:textId="0525B86B" w:rsidR="00DB7028" w:rsidRDefault="00DB7028" w:rsidP="00DB7028">
      <w:r w:rsidRPr="00DB7028">
        <w:lastRenderedPageBreak/>
        <w:t>H</w:t>
      </w:r>
      <w:r w:rsidR="005D319B">
        <w:t>ours of work:</w:t>
      </w:r>
      <w:r w:rsidR="005D319B">
        <w:br/>
      </w:r>
      <w:r w:rsidRPr="00DB7028">
        <w:t xml:space="preserve">Per day: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Pr="00DB7028">
        <w:br/>
        <w:t xml:space="preserve">Per week: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799467A9" w14:textId="0AF09ADE" w:rsidR="00DB7028" w:rsidRPr="00DB7028" w:rsidRDefault="005D319B" w:rsidP="00DB7028">
      <w:r w:rsidRPr="00DB7028">
        <w:t>Occupation:</w:t>
      </w:r>
      <w:r>
        <w:t xml:space="preserve"> </w:t>
      </w:r>
      <w:r w:rsidRPr="005D319B">
        <w:rPr>
          <w:u w:val="single"/>
        </w:rPr>
        <w:tab/>
      </w:r>
      <w:r w:rsidRPr="005D319B">
        <w:rPr>
          <w:u w:val="single"/>
        </w:rPr>
        <w:tab/>
      </w:r>
      <w:r w:rsidRPr="005D319B">
        <w:rPr>
          <w:u w:val="single"/>
        </w:rPr>
        <w:tab/>
      </w:r>
      <w:r w:rsidRPr="005D319B">
        <w:rPr>
          <w:u w:val="single"/>
        </w:rPr>
        <w:tab/>
      </w:r>
      <w:r w:rsidRPr="005D319B">
        <w:rPr>
          <w:u w:val="single"/>
        </w:rPr>
        <w:tab/>
      </w:r>
      <w:r w:rsidRPr="005D319B">
        <w:rPr>
          <w:u w:val="single"/>
        </w:rPr>
        <w:tab/>
      </w:r>
    </w:p>
    <w:p w14:paraId="405E8A36" w14:textId="3662E743" w:rsidR="005D319B" w:rsidRDefault="00DB7028" w:rsidP="00DB7028">
      <w:r w:rsidRPr="00DB7028">
        <w:t>Describe duties in detail:</w:t>
      </w:r>
      <w:r w:rsidR="005D319B">
        <w:br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10CDAD50" w14:textId="4FD2B761" w:rsidR="00DB7028" w:rsidRPr="00DB7028" w:rsidRDefault="00DB7028" w:rsidP="00DB7028">
      <w:r w:rsidRPr="00DB7028">
        <w:t xml:space="preserve">For what </w:t>
      </w:r>
      <w:proofErr w:type="gramStart"/>
      <w:r w:rsidRPr="00DB7028">
        <w:t>period of time</w:t>
      </w:r>
      <w:proofErr w:type="gramEnd"/>
      <w:r w:rsidRPr="00DB7028">
        <w:t xml:space="preserve"> is subminimum</w:t>
      </w:r>
      <w:r w:rsidRPr="00DB7028">
        <w:noBreakHyphen/>
        <w:t>wage requested?</w:t>
      </w:r>
      <w:r w:rsidR="005D319B">
        <w:br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3BFBF2F5" w14:textId="74C86D44" w:rsidR="00DB7028" w:rsidRPr="00DB7028" w:rsidRDefault="00DB7028" w:rsidP="00DB7028">
      <w:r w:rsidRPr="00DB7028">
        <w:t>Number of employees of ordinary ability performing the same duties:</w:t>
      </w:r>
      <w:r w:rsidR="005D319B">
        <w:br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00FAF748" w14:textId="23D3A0FE" w:rsidR="00DB7028" w:rsidRPr="00DB7028" w:rsidRDefault="00DB7028" w:rsidP="00DB7028">
      <w:r w:rsidRPr="00DB7028">
        <w:t xml:space="preserve">Rates of pay: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36ED3749" w14:textId="05B2ECBE" w:rsidR="00DB7028" w:rsidRPr="00DB7028" w:rsidRDefault="00DB7028" w:rsidP="00DB7028">
      <w:r w:rsidRPr="00DB7028">
        <w:t>Is the applicant under state vocational rehabilitation program?</w:t>
      </w:r>
      <w:r w:rsidRPr="00DB7028">
        <w:br/>
      </w:r>
      <w:sdt>
        <w:sdtPr>
          <w:id w:val="41791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="005D319B" w:rsidRPr="00DB7028">
        <w:t>Yes</w:t>
      </w:r>
      <w:r w:rsidR="005D319B">
        <w:br/>
      </w:r>
      <w:sdt>
        <w:sdtPr>
          <w:id w:val="-10540005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="005D319B" w:rsidRPr="00DB7028">
        <w:t>No</w:t>
      </w:r>
    </w:p>
    <w:p w14:paraId="42D03780" w14:textId="641D97BB" w:rsidR="00DB7028" w:rsidRPr="00DB7028" w:rsidRDefault="00DB7028" w:rsidP="00DB7028">
      <w:r w:rsidRPr="00DB7028">
        <w:t xml:space="preserve">Name of counselor: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>
        <w:rPr>
          <w:u w:val="single"/>
        </w:rPr>
        <w:tab/>
      </w:r>
      <w:r w:rsidR="005D319B" w:rsidRPr="005D319B">
        <w:rPr>
          <w:u w:val="single"/>
        </w:rPr>
        <w:tab/>
      </w:r>
      <w:r w:rsidRPr="00DB7028">
        <w:br/>
        <w:t>Phone number of counselor:</w:t>
      </w:r>
      <w:r w:rsidR="005D319B">
        <w:t xml:space="preserve">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48EE0F54" w14:textId="097C2609" w:rsidR="00DB7028" w:rsidRPr="00DB7028" w:rsidRDefault="00DB7028" w:rsidP="00DB7028">
      <w:r w:rsidRPr="00DB7028">
        <w:t>Is the applicant a ward of the state welfare department?</w:t>
      </w:r>
      <w:r w:rsidRPr="00DB7028">
        <w:br/>
      </w:r>
      <w:sdt>
        <w:sdtPr>
          <w:id w:val="-1519543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="005D319B" w:rsidRPr="00DB7028">
        <w:t>Yes</w:t>
      </w:r>
      <w:r w:rsidR="005D319B">
        <w:br/>
      </w:r>
      <w:sdt>
        <w:sdtPr>
          <w:id w:val="-482083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319B">
            <w:rPr>
              <w:rFonts w:ascii="MS Gothic" w:eastAsia="MS Gothic" w:hAnsi="MS Gothic" w:hint="eastAsia"/>
            </w:rPr>
            <w:t>☐</w:t>
          </w:r>
        </w:sdtContent>
      </w:sdt>
      <w:r w:rsidR="005D319B">
        <w:t xml:space="preserve"> </w:t>
      </w:r>
      <w:r w:rsidR="005D319B" w:rsidRPr="00DB7028">
        <w:t>No</w:t>
      </w:r>
    </w:p>
    <w:p w14:paraId="6E1795B0" w14:textId="6A8C8CBC" w:rsidR="00DB7028" w:rsidRPr="00DB7028" w:rsidRDefault="00DB7028" w:rsidP="00DB7028">
      <w:r w:rsidRPr="00DB7028">
        <w:t xml:space="preserve">Name of case worker: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>
        <w:rPr>
          <w:u w:val="single"/>
        </w:rPr>
        <w:tab/>
      </w:r>
      <w:r w:rsidRPr="00DB7028">
        <w:br/>
        <w:t xml:space="preserve">Phone number of case worker: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19D664D2" w14:textId="3DE21C40" w:rsidR="00DB7028" w:rsidRPr="00DB7028" w:rsidRDefault="00DB7028" w:rsidP="005D319B">
      <w:pPr>
        <w:pStyle w:val="Heading2"/>
      </w:pPr>
      <w:r w:rsidRPr="00DB7028">
        <w:t>C</w:t>
      </w:r>
      <w:r w:rsidR="005D319B">
        <w:t>ertification</w:t>
      </w:r>
    </w:p>
    <w:p w14:paraId="50E684B6" w14:textId="77777777" w:rsidR="00DB7028" w:rsidRPr="00DB7028" w:rsidRDefault="00DB7028" w:rsidP="00DB7028">
      <w:r w:rsidRPr="00DB7028">
        <w:t xml:space="preserve">I certify that to the best of my knowledge and belief, </w:t>
      </w:r>
      <w:proofErr w:type="gramStart"/>
      <w:r w:rsidRPr="00DB7028">
        <w:t>all of</w:t>
      </w:r>
      <w:proofErr w:type="gramEnd"/>
      <w:r w:rsidRPr="00DB7028">
        <w:t xml:space="preserve"> the above statements are true and accurate.</w:t>
      </w:r>
    </w:p>
    <w:p w14:paraId="367E0B57" w14:textId="5155E3B5" w:rsidR="00DB7028" w:rsidRPr="00DB7028" w:rsidRDefault="00DB7028" w:rsidP="00DB7028">
      <w:r w:rsidRPr="00DB7028">
        <w:t>Signature of employer:</w:t>
      </w:r>
      <w:r w:rsidR="005D319B">
        <w:t xml:space="preserve">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>
        <w:rPr>
          <w:u w:val="single"/>
        </w:rPr>
        <w:tab/>
      </w:r>
    </w:p>
    <w:p w14:paraId="1C85DE8D" w14:textId="77777777" w:rsidR="00DB7028" w:rsidRPr="00DB7028" w:rsidRDefault="00DB7028" w:rsidP="00DB7028">
      <w:r w:rsidRPr="00DB7028">
        <w:t>(The applicant is aware that the proposed wage is less than the legal minimum</w:t>
      </w:r>
      <w:r w:rsidRPr="00DB7028">
        <w:noBreakHyphen/>
        <w:t>wage rate because he/she has a job performance limitation.)</w:t>
      </w:r>
    </w:p>
    <w:p w14:paraId="56B787CF" w14:textId="29EF2825" w:rsidR="00DB7028" w:rsidRPr="00DB7028" w:rsidRDefault="00DB7028" w:rsidP="00DB7028">
      <w:r w:rsidRPr="00DB7028">
        <w:t xml:space="preserve">Title of employer: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59E20011" w14:textId="6DA926F8" w:rsidR="00DB7028" w:rsidRPr="00DB7028" w:rsidRDefault="00DB7028" w:rsidP="00DB7028">
      <w:r w:rsidRPr="00DB7028">
        <w:t xml:space="preserve">Phone number of </w:t>
      </w:r>
      <w:proofErr w:type="gramStart"/>
      <w:r w:rsidRPr="00DB7028">
        <w:t>employer</w:t>
      </w:r>
      <w:proofErr w:type="gramEnd"/>
      <w:r w:rsidRPr="00DB7028">
        <w:t xml:space="preserve">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26524C95" w14:textId="01A1698A" w:rsidR="00DB7028" w:rsidRPr="00DB7028" w:rsidRDefault="00DB7028" w:rsidP="00DB7028">
      <w:r w:rsidRPr="00DB7028">
        <w:t xml:space="preserve">Signature of applicant: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220C3DDC" w14:textId="367AB516" w:rsidR="00DB7028" w:rsidRPr="00DB7028" w:rsidRDefault="00DB7028" w:rsidP="00DB7028">
      <w:r w:rsidRPr="00DB7028">
        <w:t>(This form must be accompanied by form LI</w:t>
      </w:r>
      <w:r w:rsidRPr="00DB7028">
        <w:noBreakHyphen/>
        <w:t>80015</w:t>
      </w:r>
      <w:r w:rsidRPr="00DB7028">
        <w:noBreakHyphen/>
        <w:t>01</w:t>
      </w:r>
      <w:r w:rsidR="005D319B">
        <w:t>.</w:t>
      </w:r>
      <w:r w:rsidRPr="00DB7028">
        <w:t>)</w:t>
      </w:r>
    </w:p>
    <w:sectPr w:rsidR="00DB7028" w:rsidRPr="00DB7028" w:rsidSect="001B5073">
      <w:footerReference w:type="default" r:id="rId10"/>
      <w:footerReference w:type="first" r:id="rId11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39E3B" w14:textId="77777777" w:rsidR="00722EDD" w:rsidRDefault="00722EDD" w:rsidP="003432CA">
      <w:r>
        <w:separator/>
      </w:r>
    </w:p>
    <w:p w14:paraId="589A1A58" w14:textId="77777777" w:rsidR="00722EDD" w:rsidRDefault="00722EDD"/>
  </w:endnote>
  <w:endnote w:type="continuationSeparator" w:id="0">
    <w:p w14:paraId="0E80765B" w14:textId="77777777" w:rsidR="00722EDD" w:rsidRDefault="00722EDD" w:rsidP="003432CA">
      <w:r>
        <w:continuationSeparator/>
      </w:r>
    </w:p>
    <w:p w14:paraId="71493847" w14:textId="77777777" w:rsidR="00722EDD" w:rsidRDefault="00722E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5CB99" w14:textId="708D2854" w:rsidR="004C5027" w:rsidRPr="00BE59B9" w:rsidRDefault="00BE59B9" w:rsidP="00BE59B9">
    <w:pPr>
      <w:pStyle w:val="Footer"/>
      <w:jc w:val="center"/>
    </w:pPr>
    <w:r w:rsidRPr="00BE59B9">
      <w:t>443 Lafayette Road N., St. Paul, MN  55155 • 651-284-50</w:t>
    </w:r>
    <w:r w:rsidR="00EE6320">
      <w:t>75</w:t>
    </w:r>
    <w:r w:rsidRPr="00BE59B9">
      <w:t xml:space="preserve"> • dli.mn.gov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B81B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1C1C106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D405" w14:textId="77777777" w:rsidR="00722EDD" w:rsidRDefault="00722EDD" w:rsidP="003432CA">
      <w:r>
        <w:separator/>
      </w:r>
    </w:p>
    <w:p w14:paraId="4461944A" w14:textId="77777777" w:rsidR="00722EDD" w:rsidRDefault="00722EDD"/>
  </w:footnote>
  <w:footnote w:type="continuationSeparator" w:id="0">
    <w:p w14:paraId="27D4A973" w14:textId="77777777" w:rsidR="00722EDD" w:rsidRDefault="00722EDD" w:rsidP="003432CA">
      <w:r>
        <w:continuationSeparator/>
      </w:r>
    </w:p>
    <w:p w14:paraId="2475668A" w14:textId="77777777" w:rsidR="00722EDD" w:rsidRDefault="00722E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27306"/>
    <w:multiLevelType w:val="hybridMultilevel"/>
    <w:tmpl w:val="E43C8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80297">
    <w:abstractNumId w:val="3"/>
  </w:num>
  <w:num w:numId="2" w16cid:durableId="951476398">
    <w:abstractNumId w:val="6"/>
  </w:num>
  <w:num w:numId="3" w16cid:durableId="853884060">
    <w:abstractNumId w:val="25"/>
  </w:num>
  <w:num w:numId="4" w16cid:durableId="1098527854">
    <w:abstractNumId w:val="23"/>
  </w:num>
  <w:num w:numId="5" w16cid:durableId="68503077">
    <w:abstractNumId w:val="18"/>
  </w:num>
  <w:num w:numId="6" w16cid:durableId="633103975">
    <w:abstractNumId w:val="4"/>
  </w:num>
  <w:num w:numId="7" w16cid:durableId="910190307">
    <w:abstractNumId w:val="13"/>
  </w:num>
  <w:num w:numId="8" w16cid:durableId="1252161656">
    <w:abstractNumId w:val="7"/>
  </w:num>
  <w:num w:numId="9" w16cid:durableId="226650794">
    <w:abstractNumId w:val="11"/>
  </w:num>
  <w:num w:numId="10" w16cid:durableId="509104537">
    <w:abstractNumId w:val="2"/>
  </w:num>
  <w:num w:numId="11" w16cid:durableId="1945990077">
    <w:abstractNumId w:val="2"/>
  </w:num>
  <w:num w:numId="12" w16cid:durableId="282542488">
    <w:abstractNumId w:val="26"/>
  </w:num>
  <w:num w:numId="13" w16cid:durableId="1316766116">
    <w:abstractNumId w:val="27"/>
  </w:num>
  <w:num w:numId="14" w16cid:durableId="1654064247">
    <w:abstractNumId w:val="17"/>
  </w:num>
  <w:num w:numId="15" w16cid:durableId="679816206">
    <w:abstractNumId w:val="2"/>
  </w:num>
  <w:num w:numId="16" w16cid:durableId="89396950">
    <w:abstractNumId w:val="27"/>
  </w:num>
  <w:num w:numId="17" w16cid:durableId="1000081832">
    <w:abstractNumId w:val="17"/>
  </w:num>
  <w:num w:numId="18" w16cid:durableId="41950208">
    <w:abstractNumId w:val="10"/>
  </w:num>
  <w:num w:numId="19" w16cid:durableId="932275573">
    <w:abstractNumId w:val="5"/>
  </w:num>
  <w:num w:numId="20" w16cid:durableId="1069620686">
    <w:abstractNumId w:val="1"/>
  </w:num>
  <w:num w:numId="21" w16cid:durableId="452796334">
    <w:abstractNumId w:val="0"/>
  </w:num>
  <w:num w:numId="22" w16cid:durableId="1816532083">
    <w:abstractNumId w:val="8"/>
  </w:num>
  <w:num w:numId="23" w16cid:durableId="1475215564">
    <w:abstractNumId w:val="22"/>
  </w:num>
  <w:num w:numId="24" w16cid:durableId="1069813241">
    <w:abstractNumId w:val="24"/>
  </w:num>
  <w:num w:numId="25" w16cid:durableId="18630852">
    <w:abstractNumId w:val="14"/>
  </w:num>
  <w:num w:numId="26" w16cid:durableId="1929726549">
    <w:abstractNumId w:val="9"/>
  </w:num>
  <w:num w:numId="27" w16cid:durableId="1610820208">
    <w:abstractNumId w:val="20"/>
  </w:num>
  <w:num w:numId="28" w16cid:durableId="1850947330">
    <w:abstractNumId w:val="24"/>
  </w:num>
  <w:num w:numId="29" w16cid:durableId="1885210336">
    <w:abstractNumId w:val="24"/>
  </w:num>
  <w:num w:numId="30" w16cid:durableId="1829712837">
    <w:abstractNumId w:val="21"/>
  </w:num>
  <w:num w:numId="31" w16cid:durableId="20790808">
    <w:abstractNumId w:val="12"/>
  </w:num>
  <w:num w:numId="32" w16cid:durableId="1032654997">
    <w:abstractNumId w:val="16"/>
  </w:num>
  <w:num w:numId="33" w16cid:durableId="195582242">
    <w:abstractNumId w:val="19"/>
  </w:num>
  <w:num w:numId="34" w16cid:durableId="135642350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28"/>
    <w:rsid w:val="00002DEC"/>
    <w:rsid w:val="00006359"/>
    <w:rsid w:val="000065AC"/>
    <w:rsid w:val="00006A0A"/>
    <w:rsid w:val="00037E5C"/>
    <w:rsid w:val="0004311B"/>
    <w:rsid w:val="00054E29"/>
    <w:rsid w:val="000604A4"/>
    <w:rsid w:val="00064B90"/>
    <w:rsid w:val="0007374A"/>
    <w:rsid w:val="00080404"/>
    <w:rsid w:val="00084742"/>
    <w:rsid w:val="00095F66"/>
    <w:rsid w:val="000A6F5E"/>
    <w:rsid w:val="000B2E68"/>
    <w:rsid w:val="000B4CA4"/>
    <w:rsid w:val="000C3708"/>
    <w:rsid w:val="000C3761"/>
    <w:rsid w:val="000C7373"/>
    <w:rsid w:val="000D5EB8"/>
    <w:rsid w:val="000D7102"/>
    <w:rsid w:val="000E313B"/>
    <w:rsid w:val="000E3E9D"/>
    <w:rsid w:val="000E632A"/>
    <w:rsid w:val="000F0A15"/>
    <w:rsid w:val="000F4BB1"/>
    <w:rsid w:val="001031CB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10261"/>
    <w:rsid w:val="00211CA3"/>
    <w:rsid w:val="00222A49"/>
    <w:rsid w:val="0022552E"/>
    <w:rsid w:val="00226BD8"/>
    <w:rsid w:val="00241FE9"/>
    <w:rsid w:val="00243CB2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859"/>
    <w:rsid w:val="002D7CF1"/>
    <w:rsid w:val="002F1947"/>
    <w:rsid w:val="00306D94"/>
    <w:rsid w:val="003125DF"/>
    <w:rsid w:val="00335736"/>
    <w:rsid w:val="00336E7E"/>
    <w:rsid w:val="003432CA"/>
    <w:rsid w:val="003563D2"/>
    <w:rsid w:val="00376FA5"/>
    <w:rsid w:val="00385911"/>
    <w:rsid w:val="003963B0"/>
    <w:rsid w:val="003A1479"/>
    <w:rsid w:val="003A1813"/>
    <w:rsid w:val="003A563D"/>
    <w:rsid w:val="003B3ADC"/>
    <w:rsid w:val="003B7D82"/>
    <w:rsid w:val="003C4644"/>
    <w:rsid w:val="003C5BE3"/>
    <w:rsid w:val="003F78A4"/>
    <w:rsid w:val="00404332"/>
    <w:rsid w:val="00413A7C"/>
    <w:rsid w:val="004141DD"/>
    <w:rsid w:val="00457139"/>
    <w:rsid w:val="00461804"/>
    <w:rsid w:val="00466810"/>
    <w:rsid w:val="00474105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D25E2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6615E"/>
    <w:rsid w:val="005666F2"/>
    <w:rsid w:val="00572D84"/>
    <w:rsid w:val="005B2DDF"/>
    <w:rsid w:val="005B4AE7"/>
    <w:rsid w:val="005B53B0"/>
    <w:rsid w:val="005D319B"/>
    <w:rsid w:val="005D4207"/>
    <w:rsid w:val="005D454C"/>
    <w:rsid w:val="005D45B3"/>
    <w:rsid w:val="005F6005"/>
    <w:rsid w:val="006064AB"/>
    <w:rsid w:val="00617767"/>
    <w:rsid w:val="00622BB5"/>
    <w:rsid w:val="00623D2D"/>
    <w:rsid w:val="00625FD7"/>
    <w:rsid w:val="006526E4"/>
    <w:rsid w:val="00655345"/>
    <w:rsid w:val="00672536"/>
    <w:rsid w:val="00672A42"/>
    <w:rsid w:val="00681EDC"/>
    <w:rsid w:val="0068649F"/>
    <w:rsid w:val="00687189"/>
    <w:rsid w:val="006977A9"/>
    <w:rsid w:val="00697CCC"/>
    <w:rsid w:val="006B13B7"/>
    <w:rsid w:val="006B2942"/>
    <w:rsid w:val="006B3994"/>
    <w:rsid w:val="006C0E45"/>
    <w:rsid w:val="006C31B3"/>
    <w:rsid w:val="006D4829"/>
    <w:rsid w:val="006D7356"/>
    <w:rsid w:val="006E5A51"/>
    <w:rsid w:val="006F2160"/>
    <w:rsid w:val="006F3B38"/>
    <w:rsid w:val="00705532"/>
    <w:rsid w:val="007137A4"/>
    <w:rsid w:val="00722EDD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E685C"/>
    <w:rsid w:val="007F461B"/>
    <w:rsid w:val="007F6108"/>
    <w:rsid w:val="007F7097"/>
    <w:rsid w:val="008067A6"/>
    <w:rsid w:val="00807B1A"/>
    <w:rsid w:val="008251B3"/>
    <w:rsid w:val="00844F1D"/>
    <w:rsid w:val="0084749F"/>
    <w:rsid w:val="00864202"/>
    <w:rsid w:val="008B5443"/>
    <w:rsid w:val="008C7EEB"/>
    <w:rsid w:val="008D0DEF"/>
    <w:rsid w:val="008D2256"/>
    <w:rsid w:val="008D5E3D"/>
    <w:rsid w:val="008F5369"/>
    <w:rsid w:val="0090737A"/>
    <w:rsid w:val="00912F27"/>
    <w:rsid w:val="00914F5A"/>
    <w:rsid w:val="009254B9"/>
    <w:rsid w:val="00927274"/>
    <w:rsid w:val="0096108C"/>
    <w:rsid w:val="00963BA0"/>
    <w:rsid w:val="00967764"/>
    <w:rsid w:val="0096792E"/>
    <w:rsid w:val="009810EE"/>
    <w:rsid w:val="00984CC9"/>
    <w:rsid w:val="0099233F"/>
    <w:rsid w:val="009B3BAB"/>
    <w:rsid w:val="009B54A0"/>
    <w:rsid w:val="009C6405"/>
    <w:rsid w:val="009F478E"/>
    <w:rsid w:val="009F66B6"/>
    <w:rsid w:val="00A16AA0"/>
    <w:rsid w:val="00A30799"/>
    <w:rsid w:val="00A452C6"/>
    <w:rsid w:val="00A469C5"/>
    <w:rsid w:val="00A57FE8"/>
    <w:rsid w:val="00A64ECE"/>
    <w:rsid w:val="00A66185"/>
    <w:rsid w:val="00A71CAD"/>
    <w:rsid w:val="00A731A2"/>
    <w:rsid w:val="00A827C1"/>
    <w:rsid w:val="00A93F40"/>
    <w:rsid w:val="00A96F93"/>
    <w:rsid w:val="00AB593C"/>
    <w:rsid w:val="00AB5D5A"/>
    <w:rsid w:val="00AB7E4C"/>
    <w:rsid w:val="00AE5772"/>
    <w:rsid w:val="00AF22AD"/>
    <w:rsid w:val="00AF5107"/>
    <w:rsid w:val="00B06264"/>
    <w:rsid w:val="00B07C8F"/>
    <w:rsid w:val="00B275D4"/>
    <w:rsid w:val="00B33562"/>
    <w:rsid w:val="00B55C6B"/>
    <w:rsid w:val="00B61E1A"/>
    <w:rsid w:val="00B629C6"/>
    <w:rsid w:val="00B75051"/>
    <w:rsid w:val="00B859DE"/>
    <w:rsid w:val="00B901E1"/>
    <w:rsid w:val="00B94646"/>
    <w:rsid w:val="00BD0E59"/>
    <w:rsid w:val="00BD1DC1"/>
    <w:rsid w:val="00BE59B9"/>
    <w:rsid w:val="00BF794B"/>
    <w:rsid w:val="00C12D2F"/>
    <w:rsid w:val="00C23C46"/>
    <w:rsid w:val="00C277A8"/>
    <w:rsid w:val="00C309AE"/>
    <w:rsid w:val="00C365CE"/>
    <w:rsid w:val="00C417EB"/>
    <w:rsid w:val="00C528AE"/>
    <w:rsid w:val="00C62C7C"/>
    <w:rsid w:val="00C65F83"/>
    <w:rsid w:val="00C82AED"/>
    <w:rsid w:val="00C851F4"/>
    <w:rsid w:val="00C8536B"/>
    <w:rsid w:val="00C87504"/>
    <w:rsid w:val="00CE40B4"/>
    <w:rsid w:val="00CE45B0"/>
    <w:rsid w:val="00CF143A"/>
    <w:rsid w:val="00D0014D"/>
    <w:rsid w:val="00D157AE"/>
    <w:rsid w:val="00D16661"/>
    <w:rsid w:val="00D22819"/>
    <w:rsid w:val="00D42632"/>
    <w:rsid w:val="00D50D28"/>
    <w:rsid w:val="00D511F0"/>
    <w:rsid w:val="00D54EE5"/>
    <w:rsid w:val="00D63F82"/>
    <w:rsid w:val="00D640FC"/>
    <w:rsid w:val="00D70F7D"/>
    <w:rsid w:val="00D91CA0"/>
    <w:rsid w:val="00D92929"/>
    <w:rsid w:val="00D93C2E"/>
    <w:rsid w:val="00D970A5"/>
    <w:rsid w:val="00DA641C"/>
    <w:rsid w:val="00DB4967"/>
    <w:rsid w:val="00DB7028"/>
    <w:rsid w:val="00DD2D53"/>
    <w:rsid w:val="00DE50CB"/>
    <w:rsid w:val="00E120FB"/>
    <w:rsid w:val="00E206AE"/>
    <w:rsid w:val="00E23263"/>
    <w:rsid w:val="00E23397"/>
    <w:rsid w:val="00E32CD7"/>
    <w:rsid w:val="00E44EE1"/>
    <w:rsid w:val="00E5241D"/>
    <w:rsid w:val="00E5680C"/>
    <w:rsid w:val="00E61A16"/>
    <w:rsid w:val="00E7537E"/>
    <w:rsid w:val="00E76267"/>
    <w:rsid w:val="00E91DCD"/>
    <w:rsid w:val="00EA535B"/>
    <w:rsid w:val="00EC56D6"/>
    <w:rsid w:val="00EC579D"/>
    <w:rsid w:val="00ED2888"/>
    <w:rsid w:val="00ED5BDC"/>
    <w:rsid w:val="00ED7DAC"/>
    <w:rsid w:val="00EE6320"/>
    <w:rsid w:val="00F067A6"/>
    <w:rsid w:val="00F20B25"/>
    <w:rsid w:val="00F3128A"/>
    <w:rsid w:val="00F334CD"/>
    <w:rsid w:val="00F57BBE"/>
    <w:rsid w:val="00F70C03"/>
    <w:rsid w:val="00F9084A"/>
    <w:rsid w:val="00F97F8B"/>
    <w:rsid w:val="00FB427D"/>
    <w:rsid w:val="00FB6E40"/>
    <w:rsid w:val="00FC664F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62085"/>
  <w15:docId w15:val="{5E422C30-D19B-4D04-B3F8-BAE61D21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139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1031CB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457139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457139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457139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57139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57139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031CB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457139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57139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57139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57139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457139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A469C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457139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QuadSpace">
    <w:name w:val="Quad Space"/>
    <w:basedOn w:val="Normal"/>
    <w:next w:val="Normal"/>
    <w:link w:val="QuadSpaceChar"/>
    <w:qFormat/>
    <w:rsid w:val="003A563D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3A563D"/>
  </w:style>
  <w:style w:type="paragraph" w:customStyle="1" w:styleId="SingleSpace">
    <w:name w:val="Single Space"/>
    <w:basedOn w:val="Normal"/>
    <w:link w:val="SingleSpaceChar"/>
    <w:qFormat/>
    <w:rsid w:val="003A563D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3A563D"/>
  </w:style>
  <w:style w:type="paragraph" w:customStyle="1" w:styleId="ExtraSpaceBeforeApplytoDate">
    <w:name w:val="Extra Space Before (Apply to Date"/>
    <w:aliases w:val="Greeting and CC Lines)"/>
    <w:basedOn w:val="Normal"/>
    <w:next w:val="Normal"/>
    <w:link w:val="ExtraSpaceBeforeApplytoDateChar"/>
    <w:qFormat/>
    <w:rsid w:val="00457139"/>
    <w:pPr>
      <w:spacing w:before="240"/>
    </w:pPr>
    <w:rPr>
      <w:bCs/>
    </w:rPr>
  </w:style>
  <w:style w:type="character" w:customStyle="1" w:styleId="ExtraSpaceBeforeApplytoDateChar">
    <w:name w:val="Extra Space Before (Apply to Date Char"/>
    <w:aliases w:val="Greeting and CC Lines) Char"/>
    <w:basedOn w:val="DefaultParagraphFont"/>
    <w:link w:val="ExtraSpaceBeforeApplytoDate"/>
    <w:rsid w:val="00457139"/>
    <w:rPr>
      <w:bCs/>
    </w:rPr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6C31B3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6C31B3"/>
  </w:style>
  <w:style w:type="character" w:customStyle="1" w:styleId="Bold">
    <w:name w:val="Bold"/>
    <w:basedOn w:val="DefaultParagraphFont"/>
    <w:uiPriority w:val="2"/>
    <w:qFormat/>
    <w:rsid w:val="00AB5D5A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AB5D5A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AB5D5A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merson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23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employment at less than minimum wage</vt:lpstr>
    </vt:vector>
  </TitlesOfParts>
  <Manager/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employment at less than minimum wage</dc:title>
  <dc:subject/>
  <dc:creator>Labor Standards, Minnesota Department of Labor and Industry</dc:creator>
  <cp:keywords/>
  <dc:description/>
  <cp:lastModifiedBy>Emerson, Blair (She/Her/Hers) (DLI)</cp:lastModifiedBy>
  <cp:revision>4</cp:revision>
  <dcterms:created xsi:type="dcterms:W3CDTF">2026-10-20T16:46:00Z</dcterms:created>
  <dcterms:modified xsi:type="dcterms:W3CDTF">2026-10-27T20:11:00Z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