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E3FBB" w14:textId="2FD57DCA" w:rsidR="006E3985" w:rsidRPr="00C76005" w:rsidRDefault="009271C0" w:rsidP="00DD2C10">
      <w:pPr>
        <w:rPr>
          <w:b/>
          <w:bCs/>
          <w:lang w:val="es-US"/>
        </w:rPr>
      </w:pPr>
      <w:r w:rsidRPr="00C76005">
        <w:rPr>
          <w:noProof/>
          <w:lang w:val="es-US"/>
        </w:rPr>
        <w:drawing>
          <wp:inline distT="0" distB="0" distL="0" distR="0" wp14:anchorId="2C4ADC50" wp14:editId="393B37B9">
            <wp:extent cx="2589530" cy="270510"/>
            <wp:effectExtent l="0" t="0" r="1270" b="0"/>
            <wp:docPr id="701072144" name="Picture 701072144" descr="DLI logo"/>
            <wp:cNvGraphicFramePr/>
            <a:graphic xmlns:a="http://schemas.openxmlformats.org/drawingml/2006/main">
              <a:graphicData uri="http://schemas.openxmlformats.org/drawingml/2006/picture">
                <pic:pic xmlns:pic="http://schemas.openxmlformats.org/drawingml/2006/picture">
                  <pic:nvPicPr>
                    <pic:cNvPr id="3" name="Picture 3" descr="DLI logo"/>
                    <pic:cNvPicPr/>
                  </pic:nvPicPr>
                  <pic:blipFill rotWithShape="1">
                    <a:blip r:embed="rId11">
                      <a:extLst>
                        <a:ext uri="{28A0092B-C50C-407E-A947-70E740481C1C}">
                          <a14:useLocalDpi xmlns:a14="http://schemas.microsoft.com/office/drawing/2010/main" val="0"/>
                        </a:ext>
                      </a:extLst>
                    </a:blip>
                    <a:srcRect b="49404"/>
                    <a:stretch/>
                  </pic:blipFill>
                  <pic:spPr bwMode="auto">
                    <a:xfrm>
                      <a:off x="0" y="0"/>
                      <a:ext cx="2589764" cy="270534"/>
                    </a:xfrm>
                    <a:prstGeom prst="rect">
                      <a:avLst/>
                    </a:prstGeom>
                    <a:ln>
                      <a:noFill/>
                    </a:ln>
                    <a:extLst>
                      <a:ext uri="{53640926-AAD7-44D8-BBD7-CCE9431645EC}">
                        <a14:shadowObscured xmlns:a14="http://schemas.microsoft.com/office/drawing/2010/main"/>
                      </a:ext>
                    </a:extLst>
                  </pic:spPr>
                </pic:pic>
              </a:graphicData>
            </a:graphic>
          </wp:inline>
        </w:drawing>
      </w:r>
    </w:p>
    <w:p w14:paraId="56494F76" w14:textId="51DAA30E" w:rsidR="00617B51" w:rsidRPr="000B58DD" w:rsidRDefault="00617B51" w:rsidP="000B58DD">
      <w:pPr>
        <w:pStyle w:val="Heading1"/>
        <w:jc w:val="center"/>
        <w:rPr>
          <w:sz w:val="32"/>
          <w:szCs w:val="32"/>
          <w:lang w:val="es-US"/>
        </w:rPr>
      </w:pPr>
      <w:r w:rsidRPr="000B58DD">
        <w:rPr>
          <w:sz w:val="32"/>
          <w:szCs w:val="32"/>
          <w:lang w:val="es-US"/>
        </w:rPr>
        <w:t>Declaración para trabajadores agrícolas migrantes reclutados</w:t>
      </w:r>
    </w:p>
    <w:p w14:paraId="2BE5508B" w14:textId="4FDCDA29" w:rsidR="00DD2C10" w:rsidRPr="00C76005" w:rsidRDefault="00863069" w:rsidP="00DD2C10">
      <w:pPr>
        <w:rPr>
          <w:lang w:val="es-US"/>
        </w:rPr>
      </w:pPr>
      <w:r w:rsidRPr="00C76005">
        <w:rPr>
          <w:lang w:val="es-US"/>
        </w:rPr>
        <w:t>Los empleadores deben proveer una declaración para trabajadores agrícolas migrantes reclutados (“declaración de empleo”) a los trabajadores mayores de 17 años que viajan más de 100 millas a Minnesota desde otro estado para trabajar en la industria agrícola por una oferta o posibilidad de empleo. Los empleadores deben proveer la declaración de empleo en el momento que se recluta al trabajador. El empleador puede optar por crear su propio formulario en lugar de usar esta declaración de empleo, pero su formulario debe incluir la información requerida por el artículo 181.86 de los Estatutos de Minnesota. La declaración de empleo se debe proporcionar a los trabajadores en inglés y español, o en inglés y el idioma preferido del trabajador, si no es inglés o español. El empleador debe guardar la declaración de empleo durante por lo menos tres años.</w:t>
      </w:r>
    </w:p>
    <w:p w14:paraId="65B46F35" w14:textId="2DE08A3C" w:rsidR="00355E04" w:rsidRPr="00C76005" w:rsidRDefault="004B24A6" w:rsidP="00DD2C10">
      <w:pPr>
        <w:rPr>
          <w:lang w:val="es-US"/>
        </w:rPr>
      </w:pPr>
      <w:r w:rsidRPr="00C76005">
        <w:rPr>
          <w:lang w:val="es-US"/>
        </w:rPr>
        <w:t>Se exige que los empleadores provean una notificación de salario para el empleado de conformidad con el artículo 181.032 de los Estatutos de Minnesota, además de la declaración de empleo. Para obtener más información sobre las responsabilidades de los empleadores relacionadas con los trabajadores agrícolas migrantes reclutados, vea los artículos 181.85-181.89 de los Estatutos de Minnesota.</w:t>
      </w:r>
    </w:p>
    <w:p w14:paraId="6B9E6884" w14:textId="60928C4E" w:rsidR="007B1F96" w:rsidRPr="00C76005" w:rsidRDefault="005B7A1E" w:rsidP="00164295">
      <w:pPr>
        <w:pStyle w:val="ListParagraph"/>
        <w:numPr>
          <w:ilvl w:val="0"/>
          <w:numId w:val="28"/>
        </w:numPr>
        <w:spacing w:before="0" w:after="0"/>
        <w:rPr>
          <w:b/>
          <w:bCs/>
          <w:lang w:val="es-US"/>
        </w:rPr>
      </w:pPr>
      <w:r w:rsidRPr="00C76005">
        <w:rPr>
          <w:b/>
          <w:lang w:val="es-US"/>
        </w:rPr>
        <w:t>Información del trabajador</w:t>
      </w:r>
    </w:p>
    <w:tbl>
      <w:tblPr>
        <w:tblStyle w:val="TableGrid"/>
        <w:tblW w:w="0" w:type="auto"/>
        <w:tblLook w:val="04A0" w:firstRow="1" w:lastRow="0" w:firstColumn="1" w:lastColumn="0" w:noHBand="0" w:noVBand="1"/>
      </w:tblPr>
      <w:tblGrid>
        <w:gridCol w:w="5754"/>
        <w:gridCol w:w="5754"/>
      </w:tblGrid>
      <w:tr w:rsidR="00DD2C10" w:rsidRPr="00C76005" w14:paraId="71AA1C19" w14:textId="77777777" w:rsidTr="00DD2C10">
        <w:trPr>
          <w:trHeight w:val="285"/>
        </w:trPr>
        <w:tc>
          <w:tcPr>
            <w:tcW w:w="5754" w:type="dxa"/>
          </w:tcPr>
          <w:p w14:paraId="122AA204" w14:textId="77777777" w:rsidR="00DD2C10" w:rsidRPr="00C76005" w:rsidRDefault="00DD2C10" w:rsidP="00DD2C10">
            <w:pPr>
              <w:spacing w:before="0" w:after="0"/>
              <w:rPr>
                <w:lang w:val="es-US"/>
              </w:rPr>
            </w:pPr>
            <w:r w:rsidRPr="00C76005">
              <w:rPr>
                <w:lang w:val="es-US"/>
              </w:rPr>
              <w:t>Nombre del trabajador:</w:t>
            </w:r>
          </w:p>
          <w:p w14:paraId="686BC9B5" w14:textId="5B80817B" w:rsidR="00DD2C10" w:rsidRPr="00C76005" w:rsidRDefault="00DD2C10" w:rsidP="00DD2C10">
            <w:pPr>
              <w:spacing w:before="0" w:after="0"/>
              <w:rPr>
                <w:lang w:val="es-US"/>
              </w:rPr>
            </w:pPr>
          </w:p>
        </w:tc>
        <w:tc>
          <w:tcPr>
            <w:tcW w:w="5754" w:type="dxa"/>
          </w:tcPr>
          <w:p w14:paraId="0A2612C1" w14:textId="2EF43D24" w:rsidR="00DD2C10" w:rsidRPr="00C76005" w:rsidRDefault="00DD2C10" w:rsidP="00DD2C10">
            <w:pPr>
              <w:spacing w:before="0" w:after="0"/>
              <w:rPr>
                <w:lang w:val="es-US"/>
              </w:rPr>
            </w:pPr>
            <w:r w:rsidRPr="00C76005">
              <w:rPr>
                <w:lang w:val="es-US"/>
              </w:rPr>
              <w:t>Dirección permanente del trabajador:</w:t>
            </w:r>
          </w:p>
        </w:tc>
      </w:tr>
    </w:tbl>
    <w:p w14:paraId="38182128" w14:textId="77777777" w:rsidR="00DD2C10" w:rsidRPr="00C76005" w:rsidRDefault="00DD2C10" w:rsidP="00DD2C10">
      <w:pPr>
        <w:spacing w:before="0" w:after="0"/>
        <w:rPr>
          <w:b/>
          <w:bCs/>
          <w:lang w:val="es-US"/>
        </w:rPr>
      </w:pPr>
    </w:p>
    <w:p w14:paraId="3E337A36" w14:textId="13E9E286" w:rsidR="00DD2C10" w:rsidRPr="00C76005" w:rsidRDefault="00DD2C10" w:rsidP="00DD2C10">
      <w:pPr>
        <w:pStyle w:val="ListParagraph"/>
        <w:numPr>
          <w:ilvl w:val="0"/>
          <w:numId w:val="28"/>
        </w:numPr>
        <w:spacing w:before="0" w:after="0"/>
        <w:rPr>
          <w:b/>
          <w:bCs/>
          <w:lang w:val="es-US"/>
        </w:rPr>
      </w:pPr>
      <w:r w:rsidRPr="00C76005">
        <w:rPr>
          <w:b/>
          <w:lang w:val="es-US"/>
        </w:rPr>
        <w:t>Información del empleador y del reclutador de mano de obra migrante (reclutador)</w:t>
      </w:r>
    </w:p>
    <w:tbl>
      <w:tblPr>
        <w:tblStyle w:val="TableGrid"/>
        <w:tblW w:w="0" w:type="auto"/>
        <w:tblLook w:val="04A0" w:firstRow="1" w:lastRow="0" w:firstColumn="1" w:lastColumn="0" w:noHBand="0" w:noVBand="1"/>
      </w:tblPr>
      <w:tblGrid>
        <w:gridCol w:w="5755"/>
        <w:gridCol w:w="5755"/>
      </w:tblGrid>
      <w:tr w:rsidR="00DD2C10" w:rsidRPr="00C76005" w14:paraId="47889100" w14:textId="77777777" w:rsidTr="00DD2C10">
        <w:tc>
          <w:tcPr>
            <w:tcW w:w="5755" w:type="dxa"/>
          </w:tcPr>
          <w:p w14:paraId="31E646DA" w14:textId="77777777" w:rsidR="00DD2C10" w:rsidRPr="00C76005" w:rsidRDefault="00DD2C10" w:rsidP="00DD2C10">
            <w:pPr>
              <w:spacing w:before="0" w:after="0"/>
              <w:rPr>
                <w:lang w:val="es-US"/>
              </w:rPr>
            </w:pPr>
            <w:r w:rsidRPr="00C76005">
              <w:rPr>
                <w:lang w:val="es-US"/>
              </w:rPr>
              <w:t>Nombre del empleador:</w:t>
            </w:r>
          </w:p>
          <w:p w14:paraId="53995C65" w14:textId="77777777" w:rsidR="00DD2C10" w:rsidRPr="00C76005" w:rsidRDefault="00DD2C10" w:rsidP="00DD2C10">
            <w:pPr>
              <w:spacing w:before="0" w:after="0"/>
              <w:rPr>
                <w:lang w:val="es-US"/>
              </w:rPr>
            </w:pPr>
          </w:p>
          <w:p w14:paraId="1A9AF34F" w14:textId="77777777" w:rsidR="00160E2B" w:rsidRPr="00C76005" w:rsidRDefault="00160E2B" w:rsidP="00160E2B">
            <w:pPr>
              <w:spacing w:before="0" w:after="0"/>
              <w:rPr>
                <w:lang w:val="es-US"/>
              </w:rPr>
            </w:pPr>
            <w:r w:rsidRPr="00C76005">
              <w:rPr>
                <w:lang w:val="es-US"/>
              </w:rPr>
              <w:t>Dirección permanente del empleador:</w:t>
            </w:r>
          </w:p>
          <w:p w14:paraId="2262255D" w14:textId="77777777" w:rsidR="00DD2C10" w:rsidRPr="00C76005" w:rsidRDefault="00DD2C10" w:rsidP="00160E2B">
            <w:pPr>
              <w:spacing w:before="0" w:after="0"/>
              <w:rPr>
                <w:lang w:val="es-US"/>
              </w:rPr>
            </w:pPr>
          </w:p>
          <w:p w14:paraId="2A402319" w14:textId="77777777" w:rsidR="00CD7CA6" w:rsidRPr="00C76005" w:rsidRDefault="00CD7CA6" w:rsidP="00CD7CA6">
            <w:pPr>
              <w:spacing w:before="0" w:after="0"/>
              <w:rPr>
                <w:lang w:val="es-US"/>
              </w:rPr>
            </w:pPr>
            <w:r w:rsidRPr="00C76005">
              <w:rPr>
                <w:lang w:val="es-US"/>
              </w:rPr>
              <w:t>Número de teléfono del empleador:</w:t>
            </w:r>
          </w:p>
          <w:p w14:paraId="4429B268" w14:textId="31D483A1" w:rsidR="00CD7CA6" w:rsidRPr="00C76005" w:rsidRDefault="00CD7CA6" w:rsidP="00160E2B">
            <w:pPr>
              <w:spacing w:before="0" w:after="0"/>
              <w:rPr>
                <w:lang w:val="es-US"/>
              </w:rPr>
            </w:pPr>
          </w:p>
        </w:tc>
        <w:tc>
          <w:tcPr>
            <w:tcW w:w="5755" w:type="dxa"/>
          </w:tcPr>
          <w:p w14:paraId="4F50306C" w14:textId="77777777" w:rsidR="00160E2B" w:rsidRPr="00C76005" w:rsidRDefault="00160E2B" w:rsidP="00160E2B">
            <w:pPr>
              <w:spacing w:before="0" w:after="0"/>
              <w:rPr>
                <w:lang w:val="es-US"/>
              </w:rPr>
            </w:pPr>
            <w:r w:rsidRPr="00C76005">
              <w:rPr>
                <w:lang w:val="es-US"/>
              </w:rPr>
              <w:t>Nombre de reclutador:</w:t>
            </w:r>
          </w:p>
          <w:p w14:paraId="472C55EE" w14:textId="10A634C4" w:rsidR="00DD2C10" w:rsidRPr="00C76005" w:rsidRDefault="00DD2C10" w:rsidP="00DD2C10">
            <w:pPr>
              <w:spacing w:before="0" w:after="0"/>
              <w:rPr>
                <w:lang w:val="es-US"/>
              </w:rPr>
            </w:pPr>
          </w:p>
          <w:p w14:paraId="48417354" w14:textId="77777777" w:rsidR="00DD2C10" w:rsidRPr="00C76005" w:rsidRDefault="00DD2C10" w:rsidP="00DD2C10">
            <w:pPr>
              <w:spacing w:before="0" w:after="0"/>
              <w:rPr>
                <w:lang w:val="es-US"/>
              </w:rPr>
            </w:pPr>
            <w:r w:rsidRPr="00C76005">
              <w:rPr>
                <w:lang w:val="es-US"/>
              </w:rPr>
              <w:t>Dirección permanente del reclutador:</w:t>
            </w:r>
          </w:p>
          <w:p w14:paraId="14568ED4" w14:textId="77777777" w:rsidR="00CD7CA6" w:rsidRPr="00C76005" w:rsidRDefault="00CD7CA6" w:rsidP="00DD2C10">
            <w:pPr>
              <w:spacing w:before="0" w:after="0"/>
              <w:rPr>
                <w:lang w:val="es-US"/>
              </w:rPr>
            </w:pPr>
          </w:p>
          <w:p w14:paraId="57B2178E" w14:textId="77777777" w:rsidR="00CD7CA6" w:rsidRPr="00C76005" w:rsidRDefault="00CD7CA6" w:rsidP="00CD7CA6">
            <w:pPr>
              <w:spacing w:before="0" w:after="0"/>
              <w:rPr>
                <w:lang w:val="es-US"/>
              </w:rPr>
            </w:pPr>
            <w:r w:rsidRPr="00C76005">
              <w:rPr>
                <w:lang w:val="es-US"/>
              </w:rPr>
              <w:t>Número de teléfono del reclutador:</w:t>
            </w:r>
          </w:p>
          <w:p w14:paraId="0EAE15D7" w14:textId="0AE9727E" w:rsidR="00CD7CA6" w:rsidRPr="00C76005" w:rsidRDefault="00CD7CA6" w:rsidP="00DD2C10">
            <w:pPr>
              <w:spacing w:before="0" w:after="0"/>
              <w:rPr>
                <w:lang w:val="es-US"/>
              </w:rPr>
            </w:pPr>
          </w:p>
        </w:tc>
      </w:tr>
      <w:tr w:rsidR="009271C0" w:rsidRPr="00C76005" w14:paraId="582A392D" w14:textId="77777777" w:rsidTr="009271C0">
        <w:tc>
          <w:tcPr>
            <w:tcW w:w="11510" w:type="dxa"/>
            <w:gridSpan w:val="2"/>
          </w:tcPr>
          <w:p w14:paraId="69191C3D" w14:textId="77777777" w:rsidR="009271C0" w:rsidRPr="00C76005" w:rsidRDefault="009271C0" w:rsidP="009271C0">
            <w:pPr>
              <w:spacing w:before="0" w:after="0"/>
              <w:rPr>
                <w:lang w:val="es-US"/>
              </w:rPr>
            </w:pPr>
            <w:r w:rsidRPr="00C76005">
              <w:rPr>
                <w:lang w:val="es-US"/>
              </w:rPr>
              <w:t>Lugar de empleo (indicar la dirección del lugar de trabajo. Si es más de un lugar, adjunte una lista completa):</w:t>
            </w:r>
          </w:p>
          <w:p w14:paraId="578659A7" w14:textId="693B890C" w:rsidR="009271C0" w:rsidRPr="00C76005" w:rsidRDefault="009271C0" w:rsidP="009271C0">
            <w:pPr>
              <w:spacing w:before="0" w:after="0"/>
              <w:rPr>
                <w:b/>
                <w:bCs/>
                <w:lang w:val="es-US"/>
              </w:rPr>
            </w:pPr>
          </w:p>
        </w:tc>
      </w:tr>
    </w:tbl>
    <w:p w14:paraId="1B2E6615" w14:textId="77777777" w:rsidR="009271C0" w:rsidRPr="00C76005" w:rsidRDefault="009271C0" w:rsidP="00BE030B">
      <w:pPr>
        <w:spacing w:before="0" w:after="0"/>
        <w:rPr>
          <w:b/>
          <w:bCs/>
          <w:lang w:val="es-US"/>
        </w:rPr>
      </w:pPr>
    </w:p>
    <w:p w14:paraId="745C0762" w14:textId="45549955" w:rsidR="00BE030B" w:rsidRPr="00C76005" w:rsidRDefault="00BE030B" w:rsidP="00BE030B">
      <w:pPr>
        <w:pStyle w:val="ListParagraph"/>
        <w:numPr>
          <w:ilvl w:val="0"/>
          <w:numId w:val="28"/>
        </w:numPr>
        <w:spacing w:before="0" w:after="0"/>
        <w:rPr>
          <w:b/>
          <w:bCs/>
          <w:lang w:val="es-US"/>
        </w:rPr>
      </w:pPr>
      <w:r w:rsidRPr="00C76005">
        <w:rPr>
          <w:b/>
          <w:lang w:val="es-US"/>
        </w:rPr>
        <w:t>Plazo del empleo</w:t>
      </w:r>
    </w:p>
    <w:tbl>
      <w:tblPr>
        <w:tblStyle w:val="TableGrid"/>
        <w:tblW w:w="11510" w:type="dxa"/>
        <w:tblLook w:val="04A0" w:firstRow="1" w:lastRow="0" w:firstColumn="1" w:lastColumn="0" w:noHBand="0" w:noVBand="1"/>
      </w:tblPr>
      <w:tblGrid>
        <w:gridCol w:w="5320"/>
        <w:gridCol w:w="6190"/>
      </w:tblGrid>
      <w:tr w:rsidR="00BE030B" w:rsidRPr="00C76005" w14:paraId="79B83A83" w14:textId="77777777" w:rsidTr="005D7571">
        <w:trPr>
          <w:trHeight w:val="1016"/>
        </w:trPr>
        <w:tc>
          <w:tcPr>
            <w:tcW w:w="5320" w:type="dxa"/>
          </w:tcPr>
          <w:p w14:paraId="099432F1" w14:textId="476C8B67" w:rsidR="00BE030B" w:rsidRPr="00C76005" w:rsidRDefault="00344E14" w:rsidP="00A307D0">
            <w:pPr>
              <w:spacing w:before="0" w:after="0"/>
              <w:rPr>
                <w:lang w:val="es-US"/>
              </w:rPr>
            </w:pPr>
            <w:r w:rsidRPr="00C76005">
              <w:rPr>
                <w:lang w:val="es-US"/>
              </w:rPr>
              <w:t>Fecha de llegada obligatoria del trabajador:</w:t>
            </w:r>
          </w:p>
          <w:p w14:paraId="1572F03D" w14:textId="77777777" w:rsidR="00BE030B" w:rsidRPr="00C76005" w:rsidRDefault="00BE030B" w:rsidP="00A307D0">
            <w:pPr>
              <w:spacing w:before="0" w:after="0"/>
              <w:rPr>
                <w:lang w:val="es-US"/>
              </w:rPr>
            </w:pPr>
          </w:p>
          <w:p w14:paraId="78B7EF03" w14:textId="77777777" w:rsidR="00BE030B" w:rsidRDefault="00BE030B" w:rsidP="00A307D0">
            <w:pPr>
              <w:spacing w:before="0" w:after="0"/>
              <w:rPr>
                <w:lang w:val="es-US"/>
              </w:rPr>
            </w:pPr>
            <w:r w:rsidRPr="00C76005">
              <w:rPr>
                <w:lang w:val="es-US"/>
              </w:rPr>
              <w:t>Fecha de inicio de trabajo:</w:t>
            </w:r>
          </w:p>
          <w:p w14:paraId="75617D9C" w14:textId="5D038BE2" w:rsidR="00034048" w:rsidRPr="00C76005" w:rsidRDefault="00034048" w:rsidP="00A307D0">
            <w:pPr>
              <w:spacing w:before="0" w:after="0"/>
              <w:rPr>
                <w:lang w:val="es-US"/>
              </w:rPr>
            </w:pPr>
          </w:p>
        </w:tc>
        <w:tc>
          <w:tcPr>
            <w:tcW w:w="6190" w:type="dxa"/>
          </w:tcPr>
          <w:p w14:paraId="381CCB39" w14:textId="276A2804" w:rsidR="00BE030B" w:rsidRPr="00C76005" w:rsidRDefault="00BE030B" w:rsidP="00A307D0">
            <w:pPr>
              <w:spacing w:before="0" w:after="0"/>
              <w:rPr>
                <w:lang w:val="es-US"/>
              </w:rPr>
            </w:pPr>
            <w:r w:rsidRPr="00C76005">
              <w:rPr>
                <w:lang w:val="es-US"/>
              </w:rPr>
              <w:t>Fecha aproximada de final de trabajo:</w:t>
            </w:r>
          </w:p>
          <w:p w14:paraId="43AD25CB" w14:textId="77777777" w:rsidR="00BE030B" w:rsidRPr="00C76005" w:rsidRDefault="00BE030B" w:rsidP="00A307D0">
            <w:pPr>
              <w:spacing w:before="0" w:after="0"/>
              <w:rPr>
                <w:lang w:val="es-US"/>
              </w:rPr>
            </w:pPr>
          </w:p>
          <w:p w14:paraId="648FBFA6" w14:textId="6E223AE8" w:rsidR="00BE030B" w:rsidRPr="00C76005" w:rsidRDefault="00BE030B" w:rsidP="00A307D0">
            <w:pPr>
              <w:spacing w:before="0" w:after="0"/>
              <w:rPr>
                <w:lang w:val="es-US"/>
              </w:rPr>
            </w:pPr>
            <w:r w:rsidRPr="00C76005">
              <w:rPr>
                <w:lang w:val="es-US"/>
              </w:rPr>
              <w:t xml:space="preserve">Período </w:t>
            </w:r>
            <w:r w:rsidR="0073727C">
              <w:rPr>
                <w:lang w:val="es-US"/>
              </w:rPr>
              <w:t xml:space="preserve">mínimo </w:t>
            </w:r>
            <w:r w:rsidRPr="00C76005">
              <w:rPr>
                <w:lang w:val="es-US"/>
              </w:rPr>
              <w:t>de empleo:</w:t>
            </w:r>
          </w:p>
        </w:tc>
      </w:tr>
      <w:tr w:rsidR="00BE030B" w:rsidRPr="00C76005" w14:paraId="2854E537" w14:textId="77777777" w:rsidTr="00A307D0">
        <w:tc>
          <w:tcPr>
            <w:tcW w:w="11510" w:type="dxa"/>
            <w:gridSpan w:val="2"/>
          </w:tcPr>
          <w:p w14:paraId="2BA9B36B" w14:textId="34CD2CEA" w:rsidR="00BE030B" w:rsidRPr="00C76005" w:rsidRDefault="00BE030B" w:rsidP="00A307D0">
            <w:pPr>
              <w:spacing w:before="0" w:after="0"/>
              <w:rPr>
                <w:lang w:val="es-US"/>
              </w:rPr>
            </w:pPr>
            <w:r w:rsidRPr="00C76005">
              <w:rPr>
                <w:lang w:val="es-US"/>
              </w:rPr>
              <w:t xml:space="preserve">Nota:  Se debe cumplir con la garantía de 70 horas de pago del modo delineado a continuación en la sección nueve durante el período </w:t>
            </w:r>
            <w:r w:rsidR="0073727C">
              <w:rPr>
                <w:lang w:val="es-US"/>
              </w:rPr>
              <w:t xml:space="preserve">mínimo </w:t>
            </w:r>
            <w:r w:rsidRPr="00C76005">
              <w:rPr>
                <w:lang w:val="es-US"/>
              </w:rPr>
              <w:t>de empleo. Si cambia la fecha de inicio de trabajo, se debe indicar la fecha actualizada arriba y el empleador debe colocar sus iniciales y fechar la modificación.</w:t>
            </w:r>
          </w:p>
        </w:tc>
      </w:tr>
    </w:tbl>
    <w:p w14:paraId="22ABBB07" w14:textId="6ADC03B5" w:rsidR="00591B32" w:rsidRPr="00C76005" w:rsidRDefault="00591B32" w:rsidP="00DD2C10">
      <w:pPr>
        <w:spacing w:before="0" w:after="0"/>
        <w:rPr>
          <w:b/>
          <w:bCs/>
          <w:lang w:val="es-US"/>
        </w:rPr>
      </w:pPr>
    </w:p>
    <w:p w14:paraId="10E932B8" w14:textId="43BF75C7" w:rsidR="008958C9" w:rsidRPr="00C76005" w:rsidRDefault="00DD2C10" w:rsidP="00DD2C10">
      <w:pPr>
        <w:pStyle w:val="ListParagraph"/>
        <w:numPr>
          <w:ilvl w:val="0"/>
          <w:numId w:val="28"/>
        </w:numPr>
        <w:spacing w:before="0" w:after="0"/>
        <w:rPr>
          <w:b/>
          <w:bCs/>
          <w:lang w:val="es-US"/>
        </w:rPr>
      </w:pPr>
      <w:r w:rsidRPr="00C76005">
        <w:rPr>
          <w:b/>
          <w:lang w:val="es-US"/>
        </w:rPr>
        <w:t>Tipo de trabajo disponible (operaciones y cultivo)</w:t>
      </w:r>
    </w:p>
    <w:tbl>
      <w:tblPr>
        <w:tblStyle w:val="TableGrid"/>
        <w:tblW w:w="11499" w:type="dxa"/>
        <w:tblLook w:val="04A0" w:firstRow="1" w:lastRow="0" w:firstColumn="1" w:lastColumn="0" w:noHBand="0" w:noVBand="1"/>
      </w:tblPr>
      <w:tblGrid>
        <w:gridCol w:w="11499"/>
      </w:tblGrid>
      <w:tr w:rsidR="00224168" w:rsidRPr="00C76005" w14:paraId="03D5AB90" w14:textId="77777777" w:rsidTr="00307CD1">
        <w:trPr>
          <w:trHeight w:val="1248"/>
        </w:trPr>
        <w:tc>
          <w:tcPr>
            <w:tcW w:w="11499" w:type="dxa"/>
          </w:tcPr>
          <w:p w14:paraId="2F75F0BE" w14:textId="1FFD548C" w:rsidR="00617B51" w:rsidRPr="00C76005" w:rsidRDefault="000813E2" w:rsidP="00E656AA">
            <w:pPr>
              <w:spacing w:before="0" w:after="0"/>
              <w:rPr>
                <w:lang w:val="es-US"/>
              </w:rPr>
            </w:pPr>
            <w:r w:rsidRPr="00C76005">
              <w:rPr>
                <w:lang w:val="es-US"/>
              </w:rPr>
              <w:t>Marque todas las opciones que correspondan:</w:t>
            </w:r>
          </w:p>
          <w:p w14:paraId="7D4396B3" w14:textId="7F5728D8" w:rsidR="00617B51" w:rsidRPr="00C76005" w:rsidRDefault="007A15DD" w:rsidP="00617B51">
            <w:pPr>
              <w:tabs>
                <w:tab w:val="left" w:pos="4995"/>
              </w:tabs>
              <w:spacing w:before="0" w:after="0"/>
              <w:rPr>
                <w:lang w:val="es-US"/>
              </w:rPr>
            </w:pPr>
            <w:sdt>
              <w:sdtPr>
                <w:rPr>
                  <w:lang w:val="es-US"/>
                </w:rPr>
                <w:id w:val="245544165"/>
                <w14:checkbox>
                  <w14:checked w14:val="0"/>
                  <w14:checkedState w14:val="2612" w14:font="MS Gothic"/>
                  <w14:uncheckedState w14:val="2610" w14:font="MS Gothic"/>
                </w14:checkbox>
              </w:sdtPr>
              <w:sdtEndPr/>
              <w:sdtContent>
                <w:r w:rsidR="00617B51" w:rsidRPr="00C76005">
                  <w:rPr>
                    <w:rFonts w:ascii="MS Gothic" w:eastAsia="MS Gothic" w:hAnsi="MS Gothic"/>
                    <w:lang w:val="es-US"/>
                  </w:rPr>
                  <w:t>☐</w:t>
                </w:r>
              </w:sdtContent>
            </w:sdt>
            <w:r w:rsidR="00930CD1" w:rsidRPr="00C76005">
              <w:rPr>
                <w:lang w:val="es-US"/>
              </w:rPr>
              <w:t xml:space="preserve"> Limpieza  </w:t>
            </w:r>
            <w:sdt>
              <w:sdtPr>
                <w:rPr>
                  <w:lang w:val="es-US"/>
                </w:rPr>
                <w:id w:val="1294796932"/>
                <w14:checkbox>
                  <w14:checked w14:val="0"/>
                  <w14:checkedState w14:val="2612" w14:font="MS Gothic"/>
                  <w14:uncheckedState w14:val="2610" w14:font="MS Gothic"/>
                </w14:checkbox>
              </w:sdtPr>
              <w:sdtEndPr/>
              <w:sdtContent>
                <w:r w:rsidR="00617B51" w:rsidRPr="00C76005">
                  <w:rPr>
                    <w:rFonts w:ascii="MS Gothic" w:eastAsia="MS Gothic" w:hAnsi="MS Gothic"/>
                    <w:lang w:val="es-US"/>
                  </w:rPr>
                  <w:t>☐</w:t>
                </w:r>
              </w:sdtContent>
            </w:sdt>
            <w:r w:rsidR="00930CD1" w:rsidRPr="00C76005">
              <w:rPr>
                <w:lang w:val="es-US"/>
              </w:rPr>
              <w:t xml:space="preserve"> Cultivo  </w:t>
            </w:r>
            <w:sdt>
              <w:sdtPr>
                <w:rPr>
                  <w:lang w:val="es-US"/>
                </w:rPr>
                <w:id w:val="711085875"/>
                <w14:checkbox>
                  <w14:checked w14:val="0"/>
                  <w14:checkedState w14:val="2612" w14:font="MS Gothic"/>
                  <w14:uncheckedState w14:val="2610" w14:font="MS Gothic"/>
                </w14:checkbox>
              </w:sdtPr>
              <w:sdtEndPr/>
              <w:sdtContent>
                <w:r w:rsidR="00617B51" w:rsidRPr="00C76005">
                  <w:rPr>
                    <w:rFonts w:ascii="MS Gothic" w:eastAsia="MS Gothic" w:hAnsi="MS Gothic"/>
                    <w:lang w:val="es-US"/>
                  </w:rPr>
                  <w:t>☐</w:t>
                </w:r>
              </w:sdtContent>
            </w:sdt>
            <w:r w:rsidR="00930CD1" w:rsidRPr="00C76005">
              <w:rPr>
                <w:lang w:val="es-US"/>
              </w:rPr>
              <w:t xml:space="preserve"> Industria láctea  </w:t>
            </w:r>
            <w:sdt>
              <w:sdtPr>
                <w:rPr>
                  <w:lang w:val="es-US"/>
                </w:rPr>
                <w:id w:val="219642179"/>
                <w14:checkbox>
                  <w14:checked w14:val="0"/>
                  <w14:checkedState w14:val="2612" w14:font="MS Gothic"/>
                  <w14:uncheckedState w14:val="2610" w14:font="MS Gothic"/>
                </w14:checkbox>
              </w:sdtPr>
              <w:sdtEndPr/>
              <w:sdtContent>
                <w:r w:rsidR="00617B51" w:rsidRPr="00C76005">
                  <w:rPr>
                    <w:rFonts w:ascii="MS Gothic" w:eastAsia="MS Gothic" w:hAnsi="MS Gothic"/>
                    <w:lang w:val="es-US"/>
                  </w:rPr>
                  <w:t>☐</w:t>
                </w:r>
              </w:sdtContent>
            </w:sdt>
            <w:r w:rsidR="00930CD1" w:rsidRPr="00C76005">
              <w:rPr>
                <w:lang w:val="es-US"/>
              </w:rPr>
              <w:t xml:space="preserve"> Producción de campo  </w:t>
            </w:r>
            <w:sdt>
              <w:sdtPr>
                <w:rPr>
                  <w:lang w:val="es-US"/>
                </w:rPr>
                <w:id w:val="-541285535"/>
                <w14:checkbox>
                  <w14:checked w14:val="0"/>
                  <w14:checkedState w14:val="2612" w14:font="MS Gothic"/>
                  <w14:uncheckedState w14:val="2610" w14:font="MS Gothic"/>
                </w14:checkbox>
              </w:sdtPr>
              <w:sdtEndPr/>
              <w:sdtContent>
                <w:r w:rsidR="00617B51" w:rsidRPr="00C76005">
                  <w:rPr>
                    <w:rFonts w:ascii="MS Gothic" w:eastAsia="MS Gothic" w:hAnsi="MS Gothic"/>
                    <w:lang w:val="es-US"/>
                  </w:rPr>
                  <w:t>☐</w:t>
                </w:r>
              </w:sdtContent>
            </w:sdt>
            <w:r w:rsidR="00930CD1" w:rsidRPr="00C76005">
              <w:rPr>
                <w:lang w:val="es-US"/>
              </w:rPr>
              <w:t xml:space="preserve"> Plantado  </w:t>
            </w:r>
            <w:sdt>
              <w:sdtPr>
                <w:rPr>
                  <w:lang w:val="es-US"/>
                </w:rPr>
                <w:id w:val="586048856"/>
                <w14:checkbox>
                  <w14:checked w14:val="0"/>
                  <w14:checkedState w14:val="2612" w14:font="MS Gothic"/>
                  <w14:uncheckedState w14:val="2610" w14:font="MS Gothic"/>
                </w14:checkbox>
              </w:sdtPr>
              <w:sdtEndPr/>
              <w:sdtContent>
                <w:r w:rsidR="00617B51" w:rsidRPr="00C76005">
                  <w:rPr>
                    <w:rFonts w:ascii="MS Gothic" w:eastAsia="MS Gothic" w:hAnsi="MS Gothic"/>
                    <w:lang w:val="es-US"/>
                  </w:rPr>
                  <w:t>☐</w:t>
                </w:r>
              </w:sdtContent>
            </w:sdt>
            <w:r w:rsidR="00930CD1" w:rsidRPr="00C76005">
              <w:rPr>
                <w:lang w:val="es-US"/>
              </w:rPr>
              <w:t xml:space="preserve"> Cosecha  </w:t>
            </w:r>
            <w:sdt>
              <w:sdtPr>
                <w:rPr>
                  <w:lang w:val="es-US"/>
                </w:rPr>
                <w:id w:val="-1077972783"/>
                <w14:checkbox>
                  <w14:checked w14:val="0"/>
                  <w14:checkedState w14:val="2612" w14:font="MS Gothic"/>
                  <w14:uncheckedState w14:val="2610" w14:font="MS Gothic"/>
                </w14:checkbox>
              </w:sdtPr>
              <w:sdtEndPr/>
              <w:sdtContent>
                <w:r w:rsidR="00617B51" w:rsidRPr="00C76005">
                  <w:rPr>
                    <w:rFonts w:ascii="MS Gothic" w:eastAsia="MS Gothic" w:hAnsi="MS Gothic"/>
                    <w:lang w:val="es-US"/>
                  </w:rPr>
                  <w:t>☐</w:t>
                </w:r>
              </w:sdtContent>
            </w:sdt>
            <w:r w:rsidR="00930CD1" w:rsidRPr="00C76005">
              <w:rPr>
                <w:lang w:val="es-US"/>
              </w:rPr>
              <w:t xml:space="preserve"> Carga/transporte</w:t>
            </w:r>
          </w:p>
          <w:p w14:paraId="19FC6C5B" w14:textId="5AF07BE0" w:rsidR="000813E2" w:rsidRPr="00C76005" w:rsidRDefault="007A15DD" w:rsidP="00617B51">
            <w:pPr>
              <w:tabs>
                <w:tab w:val="left" w:pos="4995"/>
              </w:tabs>
              <w:spacing w:before="0" w:after="0"/>
              <w:rPr>
                <w:lang w:val="es-US"/>
              </w:rPr>
            </w:pPr>
            <w:sdt>
              <w:sdtPr>
                <w:rPr>
                  <w:lang w:val="es-US"/>
                </w:rPr>
                <w:id w:val="-399898003"/>
                <w14:checkbox>
                  <w14:checked w14:val="0"/>
                  <w14:checkedState w14:val="2612" w14:font="MS Gothic"/>
                  <w14:uncheckedState w14:val="2610" w14:font="MS Gothic"/>
                </w14:checkbox>
              </w:sdtPr>
              <w:sdtEndPr/>
              <w:sdtContent>
                <w:r w:rsidR="00617B51" w:rsidRPr="00C76005">
                  <w:rPr>
                    <w:rFonts w:ascii="MS Gothic" w:eastAsia="MS Gothic" w:hAnsi="MS Gothic"/>
                    <w:lang w:val="es-US"/>
                  </w:rPr>
                  <w:t>☐</w:t>
                </w:r>
              </w:sdtContent>
            </w:sdt>
            <w:r w:rsidR="00930CD1" w:rsidRPr="00C76005">
              <w:rPr>
                <w:lang w:val="es-US"/>
              </w:rPr>
              <w:t xml:space="preserve"> Mantenimiento y construcción incidental agrícola  </w:t>
            </w:r>
            <w:sdt>
              <w:sdtPr>
                <w:rPr>
                  <w:lang w:val="es-US"/>
                </w:rPr>
                <w:id w:val="1850518295"/>
                <w14:checkbox>
                  <w14:checked w14:val="0"/>
                  <w14:checkedState w14:val="2612" w14:font="MS Gothic"/>
                  <w14:uncheckedState w14:val="2610" w14:font="MS Gothic"/>
                </w14:checkbox>
              </w:sdtPr>
              <w:sdtEndPr/>
              <w:sdtContent>
                <w:r w:rsidR="00617B51" w:rsidRPr="00C76005">
                  <w:rPr>
                    <w:rFonts w:ascii="MS Gothic" w:eastAsia="MS Gothic" w:hAnsi="MS Gothic"/>
                    <w:lang w:val="es-US"/>
                  </w:rPr>
                  <w:t>☐</w:t>
                </w:r>
              </w:sdtContent>
            </w:sdt>
            <w:r w:rsidR="00930CD1" w:rsidRPr="00C76005">
              <w:rPr>
                <w:lang w:val="es-US"/>
              </w:rPr>
              <w:t xml:space="preserve"> Preservación  </w:t>
            </w:r>
            <w:sdt>
              <w:sdtPr>
                <w:rPr>
                  <w:lang w:val="es-US"/>
                </w:rPr>
                <w:id w:val="-582376806"/>
                <w14:checkbox>
                  <w14:checked w14:val="0"/>
                  <w14:checkedState w14:val="2612" w14:font="MS Gothic"/>
                  <w14:uncheckedState w14:val="2610" w14:font="MS Gothic"/>
                </w14:checkbox>
              </w:sdtPr>
              <w:sdtEndPr/>
              <w:sdtContent>
                <w:r w:rsidR="000A69AD" w:rsidRPr="00C76005">
                  <w:rPr>
                    <w:rFonts w:ascii="MS Gothic" w:eastAsia="MS Gothic" w:hAnsi="MS Gothic"/>
                    <w:lang w:val="es-US"/>
                  </w:rPr>
                  <w:t>☐</w:t>
                </w:r>
              </w:sdtContent>
            </w:sdt>
            <w:r w:rsidR="00930CD1" w:rsidRPr="00C76005">
              <w:rPr>
                <w:lang w:val="es-US"/>
              </w:rPr>
              <w:t xml:space="preserve"> Procesado  </w:t>
            </w:r>
            <w:sdt>
              <w:sdtPr>
                <w:rPr>
                  <w:lang w:val="es-US"/>
                </w:rPr>
                <w:id w:val="-1342778079"/>
                <w14:checkbox>
                  <w14:checked w14:val="0"/>
                  <w14:checkedState w14:val="2612" w14:font="MS Gothic"/>
                  <w14:uncheckedState w14:val="2610" w14:font="MS Gothic"/>
                </w14:checkbox>
              </w:sdtPr>
              <w:sdtEndPr/>
              <w:sdtContent>
                <w:r w:rsidR="00617B51" w:rsidRPr="00C76005">
                  <w:rPr>
                    <w:rFonts w:ascii="MS Gothic" w:eastAsia="MS Gothic" w:hAnsi="MS Gothic"/>
                    <w:lang w:val="es-US"/>
                  </w:rPr>
                  <w:t>☐</w:t>
                </w:r>
              </w:sdtContent>
            </w:sdt>
            <w:r w:rsidR="00930CD1" w:rsidRPr="00C76005">
              <w:rPr>
                <w:lang w:val="es-US"/>
              </w:rPr>
              <w:t xml:space="preserve"> Crianza  </w:t>
            </w:r>
            <w:sdt>
              <w:sdtPr>
                <w:rPr>
                  <w:lang w:val="es-US"/>
                </w:rPr>
                <w:id w:val="267740719"/>
                <w14:checkbox>
                  <w14:checked w14:val="0"/>
                  <w14:checkedState w14:val="2612" w14:font="MS Gothic"/>
                  <w14:uncheckedState w14:val="2610" w14:font="MS Gothic"/>
                </w14:checkbox>
              </w:sdtPr>
              <w:sdtEndPr/>
              <w:sdtContent>
                <w:r w:rsidR="00617B51" w:rsidRPr="00C76005">
                  <w:rPr>
                    <w:rFonts w:ascii="MS Gothic" w:eastAsia="MS Gothic" w:hAnsi="MS Gothic"/>
                    <w:lang w:val="es-US"/>
                  </w:rPr>
                  <w:t>☐</w:t>
                </w:r>
              </w:sdtContent>
            </w:sdt>
            <w:r w:rsidR="00930CD1" w:rsidRPr="00C76005">
              <w:rPr>
                <w:lang w:val="es-US"/>
              </w:rPr>
              <w:t xml:space="preserve"> Almacenamiento                     </w:t>
            </w:r>
            <w:sdt>
              <w:sdtPr>
                <w:rPr>
                  <w:lang w:val="es-US"/>
                </w:rPr>
                <w:id w:val="-1315632063"/>
                <w14:checkbox>
                  <w14:checked w14:val="0"/>
                  <w14:checkedState w14:val="2612" w14:font="MS Gothic"/>
                  <w14:uncheckedState w14:val="2610" w14:font="MS Gothic"/>
                </w14:checkbox>
              </w:sdtPr>
              <w:sdtEndPr/>
              <w:sdtContent>
                <w:r w:rsidR="00470FD5" w:rsidRPr="00C76005">
                  <w:rPr>
                    <w:rFonts w:ascii="MS Gothic" w:eastAsia="MS Gothic" w:hAnsi="MS Gothic"/>
                    <w:lang w:val="es-US"/>
                  </w:rPr>
                  <w:t>☐</w:t>
                </w:r>
              </w:sdtContent>
            </w:sdt>
            <w:r w:rsidR="00930CD1" w:rsidRPr="00C76005">
              <w:rPr>
                <w:lang w:val="es-US"/>
              </w:rPr>
              <w:t xml:space="preserve"> Enlatado y empaquetado </w:t>
            </w:r>
            <w:sdt>
              <w:sdtPr>
                <w:rPr>
                  <w:lang w:val="es-US"/>
                </w:rPr>
                <w:id w:val="-1144810262"/>
                <w14:checkbox>
                  <w14:checked w14:val="0"/>
                  <w14:checkedState w14:val="2612" w14:font="MS Gothic"/>
                  <w14:uncheckedState w14:val="2610" w14:font="MS Gothic"/>
                </w14:checkbox>
              </w:sdtPr>
              <w:sdtEndPr/>
              <w:sdtContent>
                <w:r w:rsidR="00470FD5" w:rsidRPr="00C76005">
                  <w:rPr>
                    <w:rFonts w:ascii="MS Gothic" w:eastAsia="MS Gothic" w:hAnsi="MS Gothic"/>
                    <w:lang w:val="es-US"/>
                  </w:rPr>
                  <w:t>☐</w:t>
                </w:r>
              </w:sdtContent>
            </w:sdt>
            <w:r w:rsidR="00930CD1" w:rsidRPr="00C76005">
              <w:rPr>
                <w:lang w:val="es-US"/>
              </w:rPr>
              <w:t xml:space="preserve"> Otro _______________ </w:t>
            </w:r>
          </w:p>
        </w:tc>
      </w:tr>
      <w:tr w:rsidR="00224168" w:rsidRPr="00C76005" w14:paraId="66C8E6EB" w14:textId="77777777" w:rsidTr="00307CD1">
        <w:trPr>
          <w:trHeight w:val="297"/>
        </w:trPr>
        <w:tc>
          <w:tcPr>
            <w:tcW w:w="11499" w:type="dxa"/>
          </w:tcPr>
          <w:p w14:paraId="3723783F" w14:textId="50F11E31" w:rsidR="00224168" w:rsidRPr="00C76005" w:rsidRDefault="00130FC2" w:rsidP="00164295">
            <w:pPr>
              <w:spacing w:before="0" w:after="0"/>
              <w:rPr>
                <w:lang w:val="es-US"/>
              </w:rPr>
            </w:pPr>
            <w:r w:rsidRPr="00C76005">
              <w:rPr>
                <w:lang w:val="es-US"/>
              </w:rPr>
              <w:t xml:space="preserve">Tipo de cultivo(s) y/o animal(es): </w:t>
            </w:r>
          </w:p>
        </w:tc>
      </w:tr>
    </w:tbl>
    <w:p w14:paraId="20FDBB84" w14:textId="1A7F9664" w:rsidR="009271C0" w:rsidRPr="00C76005" w:rsidRDefault="009271C0">
      <w:pPr>
        <w:spacing w:before="120" w:after="0"/>
        <w:rPr>
          <w:b/>
          <w:bCs/>
          <w:lang w:val="es-US"/>
        </w:rPr>
      </w:pPr>
    </w:p>
    <w:p w14:paraId="0C8DF98D" w14:textId="5E84A012" w:rsidR="00617B51" w:rsidRPr="00C76005" w:rsidRDefault="00617B51" w:rsidP="00617B51">
      <w:pPr>
        <w:pStyle w:val="ListParagraph"/>
        <w:numPr>
          <w:ilvl w:val="0"/>
          <w:numId w:val="28"/>
        </w:numPr>
        <w:spacing w:before="0" w:after="0"/>
        <w:rPr>
          <w:b/>
          <w:bCs/>
          <w:lang w:val="es-US"/>
        </w:rPr>
      </w:pPr>
      <w:r w:rsidRPr="00C76005">
        <w:rPr>
          <w:b/>
          <w:lang w:val="es-US"/>
        </w:rPr>
        <w:lastRenderedPageBreak/>
        <w:t>Tasa salarial aplicable</w:t>
      </w:r>
      <w:r w:rsidRPr="00C76005">
        <w:rPr>
          <w:lang w:val="es-US"/>
        </w:rPr>
        <w:t xml:space="preserve"> </w:t>
      </w:r>
      <w:r w:rsidRPr="005D7571">
        <w:rPr>
          <w:lang w:val="es-US"/>
        </w:rPr>
        <w:t>(</w:t>
      </w:r>
      <w:sdt>
        <w:sdtPr>
          <w:rPr>
            <w:lang w:val="es-US"/>
          </w:rPr>
          <w:id w:val="-554932752"/>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Marque aquí si se anexan detalles salariales)</w:t>
      </w:r>
    </w:p>
    <w:tbl>
      <w:tblPr>
        <w:tblStyle w:val="TableGrid"/>
        <w:tblW w:w="0" w:type="auto"/>
        <w:tblLook w:val="04A0" w:firstRow="1" w:lastRow="0" w:firstColumn="1" w:lastColumn="0" w:noHBand="0" w:noVBand="1"/>
      </w:tblPr>
      <w:tblGrid>
        <w:gridCol w:w="11510"/>
      </w:tblGrid>
      <w:tr w:rsidR="00617B51" w:rsidRPr="00C76005" w14:paraId="1307274E" w14:textId="77777777" w:rsidTr="00307CD1">
        <w:trPr>
          <w:trHeight w:val="1575"/>
        </w:trPr>
        <w:tc>
          <w:tcPr>
            <w:tcW w:w="11510" w:type="dxa"/>
          </w:tcPr>
          <w:p w14:paraId="3DAB3AF0" w14:textId="3CBEE10A" w:rsidR="00617B51" w:rsidRPr="00C76005" w:rsidRDefault="007A15DD" w:rsidP="00A274B6">
            <w:pPr>
              <w:spacing w:before="0" w:after="0"/>
              <w:rPr>
                <w:lang w:val="es-US"/>
              </w:rPr>
            </w:pPr>
            <w:sdt>
              <w:sdtPr>
                <w:rPr>
                  <w:lang w:val="es-US"/>
                </w:rPr>
                <w:id w:val="1548954992"/>
                <w14:checkbox>
                  <w14:checked w14:val="0"/>
                  <w14:checkedState w14:val="2612" w14:font="MS Gothic"/>
                  <w14:uncheckedState w14:val="2610" w14:font="MS Gothic"/>
                </w14:checkbox>
              </w:sdtPr>
              <w:sdtEndPr/>
              <w:sdtContent>
                <w:r w:rsidR="00754FB5" w:rsidRPr="00C76005">
                  <w:rPr>
                    <w:rFonts w:ascii="MS Gothic" w:eastAsia="MS Gothic" w:hAnsi="MS Gothic"/>
                    <w:lang w:val="es-US"/>
                  </w:rPr>
                  <w:t>☐</w:t>
                </w:r>
              </w:sdtContent>
            </w:sdt>
            <w:r w:rsidR="00930CD1" w:rsidRPr="00C76005">
              <w:rPr>
                <w:lang w:val="es-US"/>
              </w:rPr>
              <w:t xml:space="preserve"> Tasa salarial por hora:  $ ________________ por hora</w:t>
            </w:r>
          </w:p>
          <w:p w14:paraId="6D00E32D" w14:textId="464A36BF" w:rsidR="00617B51" w:rsidRPr="00C76005" w:rsidRDefault="007A15DD" w:rsidP="00A274B6">
            <w:pPr>
              <w:spacing w:before="0" w:after="0"/>
              <w:rPr>
                <w:lang w:val="es-US"/>
              </w:rPr>
            </w:pPr>
            <w:sdt>
              <w:sdtPr>
                <w:rPr>
                  <w:lang w:val="es-US"/>
                </w:rPr>
                <w:id w:val="505487678"/>
                <w14:checkbox>
                  <w14:checked w14:val="0"/>
                  <w14:checkedState w14:val="2612" w14:font="MS Gothic"/>
                  <w14:uncheckedState w14:val="2610" w14:font="MS Gothic"/>
                </w14:checkbox>
              </w:sdtPr>
              <w:sdtEndPr/>
              <w:sdtContent>
                <w:r w:rsidR="00754FB5" w:rsidRPr="00C76005">
                  <w:rPr>
                    <w:rFonts w:ascii="MS Gothic" w:eastAsia="MS Gothic" w:hAnsi="MS Gothic"/>
                    <w:lang w:val="es-US"/>
                  </w:rPr>
                  <w:t>☐</w:t>
                </w:r>
              </w:sdtContent>
            </w:sdt>
            <w:r w:rsidR="00930CD1" w:rsidRPr="00C76005">
              <w:rPr>
                <w:lang w:val="es-US"/>
              </w:rPr>
              <w:t xml:space="preserve"> Pago a destajo (de ser necesario, anexe el listado de pago)</w:t>
            </w:r>
          </w:p>
          <w:p w14:paraId="561814F5" w14:textId="5EBCBAEC" w:rsidR="00617B51" w:rsidRPr="00C76005" w:rsidRDefault="00617B51" w:rsidP="00A274B6">
            <w:pPr>
              <w:spacing w:before="0" w:after="0"/>
              <w:rPr>
                <w:lang w:val="es-US"/>
              </w:rPr>
            </w:pPr>
            <w:r w:rsidRPr="00C76005">
              <w:rPr>
                <w:lang w:val="es-US"/>
              </w:rPr>
              <w:t xml:space="preserve">      $____________ por ______________ o por lo menos</w:t>
            </w:r>
          </w:p>
          <w:p w14:paraId="74E8CC26" w14:textId="77777777" w:rsidR="00617B51" w:rsidRPr="00C76005" w:rsidRDefault="00617B51" w:rsidP="00A274B6">
            <w:pPr>
              <w:spacing w:before="0" w:after="0"/>
              <w:rPr>
                <w:lang w:val="es-US"/>
              </w:rPr>
            </w:pPr>
            <w:r w:rsidRPr="00C76005">
              <w:rPr>
                <w:lang w:val="es-US"/>
              </w:rPr>
              <w:t xml:space="preserve">      $____________ por hora</w:t>
            </w:r>
          </w:p>
          <w:p w14:paraId="21ECC325" w14:textId="0C9AC12C" w:rsidR="00617B51" w:rsidRPr="00C76005" w:rsidRDefault="007A15DD" w:rsidP="00A274B6">
            <w:pPr>
              <w:spacing w:before="0" w:after="0"/>
              <w:rPr>
                <w:b/>
                <w:bCs/>
                <w:lang w:val="es-US"/>
              </w:rPr>
            </w:pPr>
            <w:sdt>
              <w:sdtPr>
                <w:rPr>
                  <w:lang w:val="es-US"/>
                </w:rPr>
                <w:id w:val="-1739088228"/>
                <w14:checkbox>
                  <w14:checked w14:val="0"/>
                  <w14:checkedState w14:val="2612" w14:font="MS Gothic"/>
                  <w14:uncheckedState w14:val="2610" w14:font="MS Gothic"/>
                </w14:checkbox>
              </w:sdtPr>
              <w:sdtEndPr/>
              <w:sdtContent>
                <w:r w:rsidR="00754FB5" w:rsidRPr="00C76005">
                  <w:rPr>
                    <w:rFonts w:ascii="MS Gothic" w:eastAsia="MS Gothic" w:hAnsi="MS Gothic"/>
                    <w:lang w:val="es-US"/>
                  </w:rPr>
                  <w:t>☐</w:t>
                </w:r>
              </w:sdtContent>
            </w:sdt>
            <w:r w:rsidR="00930CD1" w:rsidRPr="00C76005">
              <w:rPr>
                <w:lang w:val="es-US"/>
              </w:rPr>
              <w:t xml:space="preserve"> Otro _______________</w:t>
            </w:r>
          </w:p>
        </w:tc>
      </w:tr>
    </w:tbl>
    <w:p w14:paraId="07080376" w14:textId="373B6066" w:rsidR="00617B51" w:rsidRPr="00C76005" w:rsidRDefault="00617B51" w:rsidP="006E71FC">
      <w:pPr>
        <w:spacing w:before="0" w:after="0"/>
        <w:rPr>
          <w:b/>
          <w:bCs/>
          <w:lang w:val="es-US"/>
        </w:rPr>
      </w:pPr>
    </w:p>
    <w:p w14:paraId="3B4BB351" w14:textId="3FD2FDD5" w:rsidR="008958C9" w:rsidRPr="00C76005" w:rsidRDefault="00E97222" w:rsidP="006E71FC">
      <w:pPr>
        <w:pStyle w:val="ListParagraph"/>
        <w:numPr>
          <w:ilvl w:val="0"/>
          <w:numId w:val="28"/>
        </w:numPr>
        <w:spacing w:before="0" w:after="0"/>
        <w:rPr>
          <w:b/>
          <w:bCs/>
          <w:lang w:val="es-US"/>
        </w:rPr>
      </w:pPr>
      <w:r w:rsidRPr="00C76005">
        <w:rPr>
          <w:b/>
          <w:lang w:val="es-US"/>
        </w:rPr>
        <w:t>Bonificaciones</w:t>
      </w:r>
      <w:r w:rsidRPr="00C76005">
        <w:rPr>
          <w:lang w:val="es-US"/>
        </w:rPr>
        <w:t xml:space="preserve"> (</w:t>
      </w:r>
      <w:sdt>
        <w:sdtPr>
          <w:rPr>
            <w:lang w:val="es-US"/>
          </w:rPr>
          <w:id w:val="-468281596"/>
          <w14:checkbox>
            <w14:checked w14:val="0"/>
            <w14:checkedState w14:val="2612" w14:font="MS Gothic"/>
            <w14:uncheckedState w14:val="2610" w14:font="MS Gothic"/>
          </w14:checkbox>
        </w:sdtPr>
        <w:sdtEndPr/>
        <w:sdtContent>
          <w:r w:rsidR="006E71FC" w:rsidRPr="00C76005">
            <w:rPr>
              <w:rFonts w:ascii="MS Gothic" w:eastAsia="MS Gothic" w:hAnsi="MS Gothic"/>
              <w:lang w:val="es-US"/>
            </w:rPr>
            <w:t>☐</w:t>
          </w:r>
        </w:sdtContent>
      </w:sdt>
      <w:r w:rsidRPr="00C76005">
        <w:rPr>
          <w:lang w:val="es-US"/>
        </w:rPr>
        <w:t xml:space="preserve"> Marque aquí si se anexan detalles de las bonificaciones)</w:t>
      </w:r>
    </w:p>
    <w:tbl>
      <w:tblPr>
        <w:tblStyle w:val="TableGrid"/>
        <w:tblW w:w="11484" w:type="dxa"/>
        <w:tblLook w:val="04A0" w:firstRow="1" w:lastRow="0" w:firstColumn="1" w:lastColumn="0" w:noHBand="0" w:noVBand="1"/>
      </w:tblPr>
      <w:tblGrid>
        <w:gridCol w:w="11484"/>
      </w:tblGrid>
      <w:tr w:rsidR="007B1E4A" w:rsidRPr="00C76005" w14:paraId="72C366F3" w14:textId="77777777" w:rsidTr="00307CD1">
        <w:trPr>
          <w:trHeight w:val="869"/>
        </w:trPr>
        <w:tc>
          <w:tcPr>
            <w:tcW w:w="11484" w:type="dxa"/>
          </w:tcPr>
          <w:p w14:paraId="68C7CBF7" w14:textId="3E40ECFE" w:rsidR="00617B51" w:rsidRPr="00C76005" w:rsidRDefault="00CF004A" w:rsidP="00617B51">
            <w:pPr>
              <w:spacing w:before="0" w:after="0"/>
              <w:rPr>
                <w:lang w:val="es-US"/>
              </w:rPr>
            </w:pPr>
            <w:r w:rsidRPr="00C76005">
              <w:rPr>
                <w:lang w:val="es-US"/>
              </w:rPr>
              <w:t xml:space="preserve">Acuerdo de bonificación, </w:t>
            </w:r>
            <w:r w:rsidR="0073727C">
              <w:rPr>
                <w:lang w:val="es-US"/>
              </w:rPr>
              <w:t>si lo hubiere</w:t>
            </w:r>
            <w:r w:rsidRPr="00C76005">
              <w:rPr>
                <w:lang w:val="es-US"/>
              </w:rPr>
              <w:t xml:space="preserve">:  </w:t>
            </w:r>
            <w:sdt>
              <w:sdtPr>
                <w:rPr>
                  <w:lang w:val="es-US"/>
                </w:rPr>
                <w:id w:val="2117409474"/>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Sí  </w:t>
            </w:r>
            <w:sdt>
              <w:sdtPr>
                <w:rPr>
                  <w:lang w:val="es-US"/>
                </w:rPr>
                <w:id w:val="583114046"/>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No</w:t>
            </w:r>
          </w:p>
          <w:p w14:paraId="5DFA9F70" w14:textId="3C327389" w:rsidR="00694E37" w:rsidRPr="00C76005" w:rsidRDefault="00694E37" w:rsidP="00617B51">
            <w:pPr>
              <w:spacing w:before="0" w:after="0"/>
              <w:rPr>
                <w:lang w:val="es-US"/>
              </w:rPr>
            </w:pPr>
            <w:r w:rsidRPr="00C76005">
              <w:rPr>
                <w:lang w:val="es-US"/>
              </w:rPr>
              <w:t>De responder sí, especifique las condiciones de la bonificación (o incluya esta información en el anexo de detalles de la bonificación):</w:t>
            </w:r>
            <w:r w:rsidRPr="00C76005">
              <w:rPr>
                <w:lang w:val="es-US"/>
              </w:rPr>
              <w:br/>
            </w:r>
          </w:p>
        </w:tc>
      </w:tr>
    </w:tbl>
    <w:p w14:paraId="58336D13" w14:textId="77777777" w:rsidR="0009060D" w:rsidRPr="00C76005" w:rsidRDefault="0009060D" w:rsidP="008C132F">
      <w:pPr>
        <w:spacing w:before="0" w:after="0"/>
        <w:rPr>
          <w:b/>
          <w:bCs/>
          <w:lang w:val="es-US"/>
        </w:rPr>
      </w:pPr>
    </w:p>
    <w:p w14:paraId="0FAB8065" w14:textId="720B5CED" w:rsidR="007B1E4A" w:rsidRPr="00C76005" w:rsidRDefault="00591B32" w:rsidP="008C132F">
      <w:pPr>
        <w:pStyle w:val="ListParagraph"/>
        <w:numPr>
          <w:ilvl w:val="0"/>
          <w:numId w:val="28"/>
        </w:numPr>
        <w:spacing w:before="0" w:after="0"/>
        <w:rPr>
          <w:b/>
          <w:bCs/>
          <w:lang w:val="es-US"/>
        </w:rPr>
      </w:pPr>
      <w:r w:rsidRPr="00C76005">
        <w:rPr>
          <w:b/>
          <w:lang w:val="es-US"/>
        </w:rPr>
        <w:t>Período de pago</w:t>
      </w:r>
    </w:p>
    <w:tbl>
      <w:tblPr>
        <w:tblStyle w:val="TableGrid"/>
        <w:tblW w:w="0" w:type="auto"/>
        <w:tblLook w:val="04A0" w:firstRow="1" w:lastRow="0" w:firstColumn="1" w:lastColumn="0" w:noHBand="0" w:noVBand="1"/>
      </w:tblPr>
      <w:tblGrid>
        <w:gridCol w:w="5318"/>
        <w:gridCol w:w="6180"/>
      </w:tblGrid>
      <w:tr w:rsidR="00591B32" w:rsidRPr="00C76005" w14:paraId="06D6094E" w14:textId="77777777" w:rsidTr="00307CD1">
        <w:trPr>
          <w:trHeight w:val="481"/>
        </w:trPr>
        <w:tc>
          <w:tcPr>
            <w:tcW w:w="5318" w:type="dxa"/>
          </w:tcPr>
          <w:p w14:paraId="424F7A13" w14:textId="5BD099E6" w:rsidR="00591B32" w:rsidRPr="00C76005" w:rsidRDefault="007A15DD" w:rsidP="008C132F">
            <w:pPr>
              <w:spacing w:before="0" w:after="0"/>
              <w:rPr>
                <w:lang w:val="es-US"/>
              </w:rPr>
            </w:pPr>
            <w:sdt>
              <w:sdtPr>
                <w:rPr>
                  <w:b/>
                  <w:bCs/>
                  <w:lang w:val="es-US"/>
                </w:rPr>
                <w:id w:val="-784420287"/>
                <w14:checkbox>
                  <w14:checked w14:val="0"/>
                  <w14:checkedState w14:val="2612" w14:font="MS Gothic"/>
                  <w14:uncheckedState w14:val="2610" w14:font="MS Gothic"/>
                </w14:checkbox>
              </w:sdtPr>
              <w:sdtEndPr/>
              <w:sdtContent>
                <w:r w:rsidR="00591B32" w:rsidRPr="00C76005">
                  <w:rPr>
                    <w:rFonts w:ascii="MS Gothic" w:eastAsia="MS Gothic" w:hAnsi="MS Gothic"/>
                    <w:b/>
                    <w:bCs/>
                    <w:lang w:val="es-US"/>
                  </w:rPr>
                  <w:t>☐</w:t>
                </w:r>
              </w:sdtContent>
            </w:sdt>
            <w:r w:rsidR="00930CD1" w:rsidRPr="00C76005">
              <w:rPr>
                <w:b/>
                <w:lang w:val="es-US"/>
              </w:rPr>
              <w:t xml:space="preserve"> </w:t>
            </w:r>
            <w:r w:rsidR="00930CD1" w:rsidRPr="00C76005">
              <w:rPr>
                <w:lang w:val="es-US"/>
              </w:rPr>
              <w:t xml:space="preserve">Semanal    </w:t>
            </w:r>
            <w:sdt>
              <w:sdtPr>
                <w:rPr>
                  <w:lang w:val="es-US"/>
                </w:rPr>
                <w:id w:val="1680077611"/>
                <w14:checkbox>
                  <w14:checked w14:val="0"/>
                  <w14:checkedState w14:val="2612" w14:font="MS Gothic"/>
                  <w14:uncheckedState w14:val="2610" w14:font="MS Gothic"/>
                </w14:checkbox>
              </w:sdtPr>
              <w:sdtEndPr/>
              <w:sdtContent>
                <w:r w:rsidR="00591B32" w:rsidRPr="00C76005">
                  <w:rPr>
                    <w:rFonts w:ascii="MS Gothic" w:eastAsia="MS Gothic" w:hAnsi="MS Gothic"/>
                    <w:lang w:val="es-US"/>
                  </w:rPr>
                  <w:t>☐</w:t>
                </w:r>
              </w:sdtContent>
            </w:sdt>
            <w:r w:rsidR="00930CD1" w:rsidRPr="00C76005">
              <w:rPr>
                <w:lang w:val="es-US"/>
              </w:rPr>
              <w:t xml:space="preserve"> </w:t>
            </w:r>
            <w:r w:rsidR="0073727C">
              <w:rPr>
                <w:lang w:val="es-US"/>
              </w:rPr>
              <w:t>Quincenal</w:t>
            </w:r>
          </w:p>
        </w:tc>
        <w:tc>
          <w:tcPr>
            <w:tcW w:w="6180" w:type="dxa"/>
          </w:tcPr>
          <w:p w14:paraId="7E0AFE98" w14:textId="32F08937" w:rsidR="00CE1EDE" w:rsidRPr="00C76005" w:rsidRDefault="00591B32" w:rsidP="008C132F">
            <w:pPr>
              <w:spacing w:before="0" w:after="0" w:line="240" w:lineRule="auto"/>
              <w:rPr>
                <w:lang w:val="es-US"/>
              </w:rPr>
            </w:pPr>
            <w:r w:rsidRPr="00C76005">
              <w:rPr>
                <w:lang w:val="es-US"/>
              </w:rPr>
              <w:t>Se paga el:</w:t>
            </w:r>
            <w:r w:rsidRPr="00C76005">
              <w:rPr>
                <w:lang w:val="es-US"/>
              </w:rPr>
              <w:br/>
            </w:r>
            <w:sdt>
              <w:sdtPr>
                <w:rPr>
                  <w:lang w:val="es-US"/>
                </w:rPr>
                <w:id w:val="-1744165589"/>
                <w14:checkbox>
                  <w14:checked w14:val="0"/>
                  <w14:checkedState w14:val="2612" w14:font="MS Gothic"/>
                  <w14:uncheckedState w14:val="2610" w14:font="MS Gothic"/>
                </w14:checkbox>
              </w:sdtPr>
              <w:sdtEndPr/>
              <w:sdtContent>
                <w:r w:rsidR="00CE1EDE" w:rsidRPr="00C76005">
                  <w:rPr>
                    <w:rFonts w:ascii="MS Gothic" w:eastAsia="MS Gothic" w:hAnsi="MS Gothic"/>
                    <w:lang w:val="es-US"/>
                  </w:rPr>
                  <w:t>☐</w:t>
                </w:r>
              </w:sdtContent>
            </w:sdt>
            <w:r w:rsidRPr="00C76005">
              <w:rPr>
                <w:lang w:val="es-US"/>
              </w:rPr>
              <w:t xml:space="preserve"> Dom  </w:t>
            </w:r>
            <w:sdt>
              <w:sdtPr>
                <w:rPr>
                  <w:lang w:val="es-US"/>
                </w:rPr>
                <w:id w:val="19368923"/>
                <w14:checkbox>
                  <w14:checked w14:val="0"/>
                  <w14:checkedState w14:val="2612" w14:font="MS Gothic"/>
                  <w14:uncheckedState w14:val="2610" w14:font="MS Gothic"/>
                </w14:checkbox>
              </w:sdtPr>
              <w:sdtEndPr/>
              <w:sdtContent>
                <w:r w:rsidR="00CE1EDE" w:rsidRPr="00C76005">
                  <w:rPr>
                    <w:rFonts w:ascii="MS Gothic" w:eastAsia="MS Gothic" w:hAnsi="MS Gothic"/>
                    <w:lang w:val="es-US"/>
                  </w:rPr>
                  <w:t>☐</w:t>
                </w:r>
              </w:sdtContent>
            </w:sdt>
            <w:r w:rsidRPr="00C76005">
              <w:rPr>
                <w:lang w:val="es-US"/>
              </w:rPr>
              <w:t xml:space="preserve"> Lun  </w:t>
            </w:r>
            <w:sdt>
              <w:sdtPr>
                <w:rPr>
                  <w:lang w:val="es-US"/>
                </w:rPr>
                <w:id w:val="728044472"/>
                <w14:checkbox>
                  <w14:checked w14:val="0"/>
                  <w14:checkedState w14:val="2612" w14:font="MS Gothic"/>
                  <w14:uncheckedState w14:val="2610" w14:font="MS Gothic"/>
                </w14:checkbox>
              </w:sdtPr>
              <w:sdtEndPr/>
              <w:sdtContent>
                <w:r w:rsidR="00CE1EDE" w:rsidRPr="00C76005">
                  <w:rPr>
                    <w:rFonts w:ascii="MS Gothic" w:eastAsia="MS Gothic" w:hAnsi="MS Gothic"/>
                    <w:lang w:val="es-US"/>
                  </w:rPr>
                  <w:t>☐</w:t>
                </w:r>
              </w:sdtContent>
            </w:sdt>
            <w:r w:rsidRPr="00C76005">
              <w:rPr>
                <w:lang w:val="es-US"/>
              </w:rPr>
              <w:t xml:space="preserve"> Mar  </w:t>
            </w:r>
            <w:sdt>
              <w:sdtPr>
                <w:rPr>
                  <w:lang w:val="es-US"/>
                </w:rPr>
                <w:id w:val="269595681"/>
                <w14:checkbox>
                  <w14:checked w14:val="0"/>
                  <w14:checkedState w14:val="2612" w14:font="MS Gothic"/>
                  <w14:uncheckedState w14:val="2610" w14:font="MS Gothic"/>
                </w14:checkbox>
              </w:sdtPr>
              <w:sdtEndPr/>
              <w:sdtContent>
                <w:r w:rsidR="00F161E9" w:rsidRPr="00C76005">
                  <w:rPr>
                    <w:rFonts w:ascii="MS Gothic" w:eastAsia="MS Gothic" w:hAnsi="MS Gothic"/>
                    <w:lang w:val="es-US"/>
                  </w:rPr>
                  <w:t>☐</w:t>
                </w:r>
              </w:sdtContent>
            </w:sdt>
            <w:r w:rsidRPr="00C76005">
              <w:rPr>
                <w:lang w:val="es-US"/>
              </w:rPr>
              <w:t xml:space="preserve"> </w:t>
            </w:r>
            <w:proofErr w:type="spellStart"/>
            <w:r w:rsidRPr="00C76005">
              <w:rPr>
                <w:lang w:val="es-US"/>
              </w:rPr>
              <w:t>Mié</w:t>
            </w:r>
            <w:r w:rsidR="00C76005">
              <w:rPr>
                <w:lang w:val="es-US"/>
              </w:rPr>
              <w:t>rc</w:t>
            </w:r>
            <w:proofErr w:type="spellEnd"/>
            <w:r w:rsidRPr="00C76005">
              <w:rPr>
                <w:lang w:val="es-US"/>
              </w:rPr>
              <w:t xml:space="preserve"> </w:t>
            </w:r>
            <w:sdt>
              <w:sdtPr>
                <w:rPr>
                  <w:lang w:val="es-US"/>
                </w:rPr>
                <w:id w:val="1330799573"/>
                <w14:checkbox>
                  <w14:checked w14:val="0"/>
                  <w14:checkedState w14:val="2612" w14:font="MS Gothic"/>
                  <w14:uncheckedState w14:val="2610" w14:font="MS Gothic"/>
                </w14:checkbox>
              </w:sdtPr>
              <w:sdtEndPr/>
              <w:sdtContent>
                <w:r w:rsidR="0079333F" w:rsidRPr="00C76005">
                  <w:rPr>
                    <w:rFonts w:ascii="MS Gothic" w:eastAsia="MS Gothic" w:hAnsi="MS Gothic"/>
                    <w:lang w:val="es-US"/>
                  </w:rPr>
                  <w:t>☐</w:t>
                </w:r>
              </w:sdtContent>
            </w:sdt>
            <w:r w:rsidRPr="00C76005">
              <w:rPr>
                <w:lang w:val="es-US"/>
              </w:rPr>
              <w:t xml:space="preserve"> Jue  </w:t>
            </w:r>
            <w:sdt>
              <w:sdtPr>
                <w:rPr>
                  <w:lang w:val="es-US"/>
                </w:rPr>
                <w:id w:val="1469936259"/>
                <w14:checkbox>
                  <w14:checked w14:val="0"/>
                  <w14:checkedState w14:val="2612" w14:font="MS Gothic"/>
                  <w14:uncheckedState w14:val="2610" w14:font="MS Gothic"/>
                </w14:checkbox>
              </w:sdtPr>
              <w:sdtEndPr/>
              <w:sdtContent>
                <w:r w:rsidR="0079333F" w:rsidRPr="00C76005">
                  <w:rPr>
                    <w:rFonts w:ascii="MS Gothic" w:eastAsia="MS Gothic" w:hAnsi="MS Gothic"/>
                    <w:lang w:val="es-US"/>
                  </w:rPr>
                  <w:t>☐</w:t>
                </w:r>
              </w:sdtContent>
            </w:sdt>
            <w:r w:rsidRPr="00C76005">
              <w:rPr>
                <w:lang w:val="es-US"/>
              </w:rPr>
              <w:t xml:space="preserve"> Vie  </w:t>
            </w:r>
            <w:sdt>
              <w:sdtPr>
                <w:rPr>
                  <w:lang w:val="es-US"/>
                </w:rPr>
                <w:id w:val="-1206092049"/>
                <w14:checkbox>
                  <w14:checked w14:val="0"/>
                  <w14:checkedState w14:val="2612" w14:font="MS Gothic"/>
                  <w14:uncheckedState w14:val="2610" w14:font="MS Gothic"/>
                </w14:checkbox>
              </w:sdtPr>
              <w:sdtEndPr/>
              <w:sdtContent>
                <w:r w:rsidR="0079333F" w:rsidRPr="00C76005">
                  <w:rPr>
                    <w:rFonts w:ascii="MS Gothic" w:eastAsia="MS Gothic" w:hAnsi="MS Gothic"/>
                    <w:lang w:val="es-US"/>
                  </w:rPr>
                  <w:t>☐</w:t>
                </w:r>
              </w:sdtContent>
            </w:sdt>
            <w:r w:rsidRPr="00C76005">
              <w:rPr>
                <w:lang w:val="es-US"/>
              </w:rPr>
              <w:t xml:space="preserve"> Sáb</w:t>
            </w:r>
          </w:p>
        </w:tc>
      </w:tr>
    </w:tbl>
    <w:p w14:paraId="3CC90CA6" w14:textId="77777777" w:rsidR="00307CD1" w:rsidRPr="00C76005" w:rsidRDefault="00307CD1" w:rsidP="00307CD1">
      <w:pPr>
        <w:spacing w:before="0" w:after="0" w:line="240" w:lineRule="auto"/>
        <w:rPr>
          <w:b/>
          <w:bCs/>
          <w:lang w:val="es-US"/>
        </w:rPr>
      </w:pPr>
    </w:p>
    <w:p w14:paraId="5D57ECE8" w14:textId="30E5C000" w:rsidR="00591B32" w:rsidRPr="00C76005" w:rsidRDefault="009D1789" w:rsidP="00307CD1">
      <w:pPr>
        <w:pStyle w:val="ListParagraph"/>
        <w:numPr>
          <w:ilvl w:val="0"/>
          <w:numId w:val="28"/>
        </w:numPr>
        <w:spacing w:before="0" w:after="0" w:line="240" w:lineRule="auto"/>
        <w:rPr>
          <w:b/>
          <w:bCs/>
          <w:lang w:val="es-US"/>
        </w:rPr>
      </w:pPr>
      <w:r w:rsidRPr="00C76005">
        <w:rPr>
          <w:b/>
          <w:lang w:val="es-US"/>
        </w:rPr>
        <w:t>Horas de empleo aproximada (horas de trabajo)</w:t>
      </w:r>
    </w:p>
    <w:tbl>
      <w:tblPr>
        <w:tblStyle w:val="TableGrid"/>
        <w:tblW w:w="11514" w:type="dxa"/>
        <w:tblLook w:val="04A0" w:firstRow="1" w:lastRow="0" w:firstColumn="1" w:lastColumn="0" w:noHBand="0" w:noVBand="1"/>
      </w:tblPr>
      <w:tblGrid>
        <w:gridCol w:w="5660"/>
        <w:gridCol w:w="5854"/>
      </w:tblGrid>
      <w:tr w:rsidR="009D1789" w:rsidRPr="00C76005" w14:paraId="65453D48" w14:textId="77777777" w:rsidTr="00307CD1">
        <w:trPr>
          <w:trHeight w:val="266"/>
        </w:trPr>
        <w:tc>
          <w:tcPr>
            <w:tcW w:w="11514" w:type="dxa"/>
            <w:gridSpan w:val="2"/>
          </w:tcPr>
          <w:p w14:paraId="1A3E5B67" w14:textId="38D0BB9B" w:rsidR="009D1789" w:rsidRPr="00C76005" w:rsidRDefault="009D1789" w:rsidP="007D7028">
            <w:pPr>
              <w:spacing w:before="0" w:after="0" w:line="240" w:lineRule="auto"/>
              <w:rPr>
                <w:lang w:val="es-US"/>
              </w:rPr>
            </w:pPr>
            <w:r w:rsidRPr="00C76005">
              <w:rPr>
                <w:lang w:val="es-US"/>
              </w:rPr>
              <w:t>Por día: ____________ Por semana: ____________ (p.ej., 8-12 horas por día y 32-50 horas por semana)</w:t>
            </w:r>
          </w:p>
        </w:tc>
      </w:tr>
      <w:tr w:rsidR="00897E72" w:rsidRPr="00C76005" w14:paraId="1A91E4FD" w14:textId="77777777" w:rsidTr="00307CD1">
        <w:trPr>
          <w:trHeight w:val="814"/>
        </w:trPr>
        <w:tc>
          <w:tcPr>
            <w:tcW w:w="5660" w:type="dxa"/>
          </w:tcPr>
          <w:p w14:paraId="560FA117" w14:textId="07C6DE4D" w:rsidR="00897E72" w:rsidRPr="00C76005" w:rsidRDefault="007A15DD" w:rsidP="007D7028">
            <w:pPr>
              <w:spacing w:before="0" w:after="0" w:line="240" w:lineRule="auto"/>
              <w:rPr>
                <w:lang w:val="es-US"/>
              </w:rPr>
            </w:pPr>
            <w:sdt>
              <w:sdtPr>
                <w:rPr>
                  <w:lang w:val="es-US"/>
                </w:rPr>
                <w:id w:val="-891889688"/>
                <w14:checkbox>
                  <w14:checked w14:val="0"/>
                  <w14:checkedState w14:val="2612" w14:font="MS Gothic"/>
                  <w14:uncheckedState w14:val="2610" w14:font="MS Gothic"/>
                </w14:checkbox>
              </w:sdtPr>
              <w:sdtEndPr/>
              <w:sdtContent>
                <w:r w:rsidR="00EF066C" w:rsidRPr="00C76005">
                  <w:rPr>
                    <w:rFonts w:ascii="MS Gothic" w:eastAsia="MS Gothic" w:hAnsi="MS Gothic"/>
                    <w:lang w:val="es-US"/>
                  </w:rPr>
                  <w:t>☐</w:t>
                </w:r>
              </w:sdtContent>
            </w:sdt>
            <w:r w:rsidR="00930CD1" w:rsidRPr="00C76005">
              <w:rPr>
                <w:lang w:val="es-US"/>
              </w:rPr>
              <w:t xml:space="preserve"> Sueldo básico  </w:t>
            </w:r>
            <w:sdt>
              <w:sdtPr>
                <w:rPr>
                  <w:lang w:val="es-US"/>
                </w:rPr>
                <w:id w:val="330411852"/>
                <w14:checkbox>
                  <w14:checked w14:val="0"/>
                  <w14:checkedState w14:val="2612" w14:font="MS Gothic"/>
                  <w14:uncheckedState w14:val="2610" w14:font="MS Gothic"/>
                </w14:checkbox>
              </w:sdtPr>
              <w:sdtEndPr/>
              <w:sdtContent>
                <w:r w:rsidR="00EF066C" w:rsidRPr="00C76005">
                  <w:rPr>
                    <w:rFonts w:ascii="MS Gothic" w:eastAsia="MS Gothic" w:hAnsi="MS Gothic"/>
                    <w:lang w:val="es-US"/>
                  </w:rPr>
                  <w:t>☐</w:t>
                </w:r>
              </w:sdtContent>
            </w:sdt>
            <w:r w:rsidR="00930CD1" w:rsidRPr="00C76005">
              <w:rPr>
                <w:lang w:val="es-US"/>
              </w:rPr>
              <w:t xml:space="preserve"> Horas extras después de ____ horas</w:t>
            </w:r>
          </w:p>
        </w:tc>
        <w:tc>
          <w:tcPr>
            <w:tcW w:w="5854" w:type="dxa"/>
          </w:tcPr>
          <w:p w14:paraId="30A3E4EB" w14:textId="5C09EF70" w:rsidR="00897E72" w:rsidRPr="00C76005" w:rsidRDefault="002568B2" w:rsidP="007D7028">
            <w:pPr>
              <w:spacing w:before="0" w:after="0" w:line="240" w:lineRule="auto"/>
              <w:rPr>
                <w:lang w:val="es-US"/>
              </w:rPr>
            </w:pPr>
            <w:r w:rsidRPr="00C76005">
              <w:rPr>
                <w:lang w:val="es-US"/>
              </w:rPr>
              <w:t>Días de trabajo (marque todos los que correspondan):</w:t>
            </w:r>
            <w:r w:rsidRPr="00C76005">
              <w:rPr>
                <w:lang w:val="es-US"/>
              </w:rPr>
              <w:br/>
            </w:r>
            <w:sdt>
              <w:sdtPr>
                <w:rPr>
                  <w:lang w:val="es-US"/>
                </w:rPr>
                <w:id w:val="-208344800"/>
                <w14:checkbox>
                  <w14:checked w14:val="0"/>
                  <w14:checkedState w14:val="2612" w14:font="MS Gothic"/>
                  <w14:uncheckedState w14:val="2610" w14:font="MS Gothic"/>
                </w14:checkbox>
              </w:sdtPr>
              <w:sdtEndPr/>
              <w:sdtContent>
                <w:r w:rsidR="007721B5" w:rsidRPr="00C76005">
                  <w:rPr>
                    <w:rFonts w:ascii="MS Gothic" w:eastAsia="MS Gothic" w:hAnsi="MS Gothic"/>
                    <w:lang w:val="es-US"/>
                  </w:rPr>
                  <w:t>☐</w:t>
                </w:r>
              </w:sdtContent>
            </w:sdt>
            <w:r w:rsidRPr="00C76005">
              <w:rPr>
                <w:lang w:val="es-US"/>
              </w:rPr>
              <w:t xml:space="preserve"> Dom  </w:t>
            </w:r>
            <w:sdt>
              <w:sdtPr>
                <w:rPr>
                  <w:lang w:val="es-US"/>
                </w:rPr>
                <w:id w:val="-355658005"/>
                <w14:checkbox>
                  <w14:checked w14:val="0"/>
                  <w14:checkedState w14:val="2612" w14:font="MS Gothic"/>
                  <w14:uncheckedState w14:val="2610" w14:font="MS Gothic"/>
                </w14:checkbox>
              </w:sdtPr>
              <w:sdtEndPr/>
              <w:sdtContent>
                <w:r w:rsidR="007721B5" w:rsidRPr="00C76005">
                  <w:rPr>
                    <w:rFonts w:ascii="MS Gothic" w:eastAsia="MS Gothic" w:hAnsi="MS Gothic"/>
                    <w:lang w:val="es-US"/>
                  </w:rPr>
                  <w:t>☐</w:t>
                </w:r>
              </w:sdtContent>
            </w:sdt>
            <w:r w:rsidRPr="00C76005">
              <w:rPr>
                <w:lang w:val="es-US"/>
              </w:rPr>
              <w:t xml:space="preserve"> Lun  </w:t>
            </w:r>
            <w:sdt>
              <w:sdtPr>
                <w:rPr>
                  <w:lang w:val="es-US"/>
                </w:rPr>
                <w:id w:val="-153299234"/>
                <w14:checkbox>
                  <w14:checked w14:val="0"/>
                  <w14:checkedState w14:val="2612" w14:font="MS Gothic"/>
                  <w14:uncheckedState w14:val="2610" w14:font="MS Gothic"/>
                </w14:checkbox>
              </w:sdtPr>
              <w:sdtEndPr/>
              <w:sdtContent>
                <w:r w:rsidR="007721B5" w:rsidRPr="00C76005">
                  <w:rPr>
                    <w:rFonts w:ascii="MS Gothic" w:eastAsia="MS Gothic" w:hAnsi="MS Gothic"/>
                    <w:lang w:val="es-US"/>
                  </w:rPr>
                  <w:t>☐</w:t>
                </w:r>
              </w:sdtContent>
            </w:sdt>
            <w:r w:rsidRPr="00C76005">
              <w:rPr>
                <w:lang w:val="es-US"/>
              </w:rPr>
              <w:t xml:space="preserve"> Mar  </w:t>
            </w:r>
            <w:sdt>
              <w:sdtPr>
                <w:rPr>
                  <w:lang w:val="es-US"/>
                </w:rPr>
                <w:id w:val="2013946671"/>
                <w14:checkbox>
                  <w14:checked w14:val="0"/>
                  <w14:checkedState w14:val="2612" w14:font="MS Gothic"/>
                  <w14:uncheckedState w14:val="2610" w14:font="MS Gothic"/>
                </w14:checkbox>
              </w:sdtPr>
              <w:sdtEndPr/>
              <w:sdtContent>
                <w:r w:rsidR="007721B5" w:rsidRPr="00C76005">
                  <w:rPr>
                    <w:rFonts w:ascii="MS Gothic" w:eastAsia="MS Gothic" w:hAnsi="MS Gothic"/>
                    <w:lang w:val="es-US"/>
                  </w:rPr>
                  <w:t>☐</w:t>
                </w:r>
              </w:sdtContent>
            </w:sdt>
            <w:r w:rsidRPr="00C76005">
              <w:rPr>
                <w:lang w:val="es-US"/>
              </w:rPr>
              <w:t xml:space="preserve"> </w:t>
            </w:r>
            <w:proofErr w:type="spellStart"/>
            <w:r w:rsidRPr="00C76005">
              <w:rPr>
                <w:lang w:val="es-US"/>
              </w:rPr>
              <w:t>Mié</w:t>
            </w:r>
            <w:r w:rsidR="00C76005">
              <w:rPr>
                <w:lang w:val="es-US"/>
              </w:rPr>
              <w:t>rc</w:t>
            </w:r>
            <w:proofErr w:type="spellEnd"/>
            <w:r w:rsidRPr="00C76005">
              <w:rPr>
                <w:lang w:val="es-US"/>
              </w:rPr>
              <w:t xml:space="preserve"> </w:t>
            </w:r>
            <w:sdt>
              <w:sdtPr>
                <w:rPr>
                  <w:lang w:val="es-US"/>
                </w:rPr>
                <w:id w:val="1383440316"/>
                <w14:checkbox>
                  <w14:checked w14:val="0"/>
                  <w14:checkedState w14:val="2612" w14:font="MS Gothic"/>
                  <w14:uncheckedState w14:val="2610" w14:font="MS Gothic"/>
                </w14:checkbox>
              </w:sdtPr>
              <w:sdtEndPr/>
              <w:sdtContent>
                <w:r w:rsidR="007721B5" w:rsidRPr="00C76005">
                  <w:rPr>
                    <w:rFonts w:ascii="MS Gothic" w:eastAsia="MS Gothic" w:hAnsi="MS Gothic"/>
                    <w:lang w:val="es-US"/>
                  </w:rPr>
                  <w:t>☐</w:t>
                </w:r>
              </w:sdtContent>
            </w:sdt>
            <w:r w:rsidRPr="00C76005">
              <w:rPr>
                <w:lang w:val="es-US"/>
              </w:rPr>
              <w:t xml:space="preserve"> Jue  </w:t>
            </w:r>
            <w:sdt>
              <w:sdtPr>
                <w:rPr>
                  <w:lang w:val="es-US"/>
                </w:rPr>
                <w:id w:val="1231502649"/>
                <w14:checkbox>
                  <w14:checked w14:val="0"/>
                  <w14:checkedState w14:val="2612" w14:font="MS Gothic"/>
                  <w14:uncheckedState w14:val="2610" w14:font="MS Gothic"/>
                </w14:checkbox>
              </w:sdtPr>
              <w:sdtEndPr/>
              <w:sdtContent>
                <w:r w:rsidR="007721B5" w:rsidRPr="00C76005">
                  <w:rPr>
                    <w:rFonts w:ascii="MS Gothic" w:eastAsia="MS Gothic" w:hAnsi="MS Gothic"/>
                    <w:lang w:val="es-US"/>
                  </w:rPr>
                  <w:t>☐</w:t>
                </w:r>
              </w:sdtContent>
            </w:sdt>
            <w:r w:rsidRPr="00C76005">
              <w:rPr>
                <w:lang w:val="es-US"/>
              </w:rPr>
              <w:t xml:space="preserve"> Vie  </w:t>
            </w:r>
            <w:sdt>
              <w:sdtPr>
                <w:rPr>
                  <w:lang w:val="es-US"/>
                </w:rPr>
                <w:id w:val="36699548"/>
                <w14:checkbox>
                  <w14:checked w14:val="0"/>
                  <w14:checkedState w14:val="2612" w14:font="MS Gothic"/>
                  <w14:uncheckedState w14:val="2610" w14:font="MS Gothic"/>
                </w14:checkbox>
              </w:sdtPr>
              <w:sdtEndPr/>
              <w:sdtContent>
                <w:r w:rsidR="007721B5" w:rsidRPr="00C76005">
                  <w:rPr>
                    <w:rFonts w:ascii="MS Gothic" w:eastAsia="MS Gothic" w:hAnsi="MS Gothic"/>
                    <w:lang w:val="es-US"/>
                  </w:rPr>
                  <w:t>☐</w:t>
                </w:r>
              </w:sdtContent>
            </w:sdt>
            <w:r w:rsidRPr="00C76005">
              <w:rPr>
                <w:lang w:val="es-US"/>
              </w:rPr>
              <w:t xml:space="preserve"> S</w:t>
            </w:r>
            <w:r w:rsidR="00FC1BE1" w:rsidRPr="00C76005">
              <w:rPr>
                <w:lang w:val="es-US"/>
              </w:rPr>
              <w:t>á</w:t>
            </w:r>
            <w:r w:rsidRPr="00C76005">
              <w:rPr>
                <w:lang w:val="es-US"/>
              </w:rPr>
              <w:t>b</w:t>
            </w:r>
          </w:p>
        </w:tc>
      </w:tr>
    </w:tbl>
    <w:p w14:paraId="37FB0470" w14:textId="440A0461" w:rsidR="009D1801" w:rsidRPr="00C76005" w:rsidRDefault="009D1801" w:rsidP="00307CD1">
      <w:pPr>
        <w:spacing w:before="0" w:after="0"/>
        <w:rPr>
          <w:b/>
          <w:bCs/>
          <w:lang w:val="es-US"/>
        </w:rPr>
      </w:pPr>
    </w:p>
    <w:p w14:paraId="497563F7" w14:textId="5B79144A" w:rsidR="00B37034" w:rsidRPr="00C76005" w:rsidRDefault="00D108DA" w:rsidP="009D1801">
      <w:pPr>
        <w:pStyle w:val="ListParagraph"/>
        <w:numPr>
          <w:ilvl w:val="0"/>
          <w:numId w:val="28"/>
        </w:numPr>
        <w:spacing w:before="0" w:after="0"/>
        <w:rPr>
          <w:b/>
          <w:bCs/>
          <w:lang w:val="es-US"/>
        </w:rPr>
      </w:pPr>
      <w:r w:rsidRPr="00C76005">
        <w:rPr>
          <w:b/>
          <w:lang w:val="es-US"/>
        </w:rPr>
        <w:t>Garantía de 70 horas de pago</w:t>
      </w:r>
    </w:p>
    <w:tbl>
      <w:tblPr>
        <w:tblStyle w:val="TableGrid"/>
        <w:tblW w:w="0" w:type="auto"/>
        <w:tblLook w:val="04A0" w:firstRow="1" w:lastRow="0" w:firstColumn="1" w:lastColumn="0" w:noHBand="0" w:noVBand="1"/>
      </w:tblPr>
      <w:tblGrid>
        <w:gridCol w:w="11484"/>
      </w:tblGrid>
      <w:tr w:rsidR="009546FA" w:rsidRPr="00C76005" w14:paraId="1B7659F4" w14:textId="77777777" w:rsidTr="005B4FCC">
        <w:trPr>
          <w:trHeight w:val="5507"/>
        </w:trPr>
        <w:tc>
          <w:tcPr>
            <w:tcW w:w="11484" w:type="dxa"/>
          </w:tcPr>
          <w:p w14:paraId="61711EE2" w14:textId="4117F677" w:rsidR="00617B51" w:rsidRPr="00C76005" w:rsidRDefault="00141149" w:rsidP="00617B51">
            <w:pPr>
              <w:rPr>
                <w:lang w:val="es-US"/>
              </w:rPr>
            </w:pPr>
            <w:r w:rsidRPr="00C76005">
              <w:rPr>
                <w:b/>
                <w:lang w:val="es-US"/>
              </w:rPr>
              <w:t xml:space="preserve">Horas y pago mínimos:  </w:t>
            </w:r>
            <w:r w:rsidRPr="00C76005">
              <w:rPr>
                <w:lang w:val="es-US"/>
              </w:rPr>
              <w:t xml:space="preserve">El empleador garantiza que cada trabajador migrante reclutado recibirá un </w:t>
            </w:r>
            <w:r w:rsidRPr="00C76005">
              <w:rPr>
                <w:b/>
                <w:lang w:val="es-US"/>
              </w:rPr>
              <w:t xml:space="preserve">mínimo de 70 horas de pago en </w:t>
            </w:r>
            <w:proofErr w:type="gramStart"/>
            <w:r w:rsidRPr="00C76005">
              <w:rPr>
                <w:b/>
                <w:lang w:val="es-US"/>
              </w:rPr>
              <w:t>cualquier dos semanas sucesivas</w:t>
            </w:r>
            <w:proofErr w:type="gramEnd"/>
            <w:r w:rsidRPr="00C76005">
              <w:rPr>
                <w:lang w:val="es-US"/>
              </w:rPr>
              <w:t>. Si el pago por las horas realmente ofrecidas por el empleador y trabajadas es meno</w:t>
            </w:r>
            <w:r w:rsidR="0073727C">
              <w:rPr>
                <w:lang w:val="es-US"/>
              </w:rPr>
              <w:t>s</w:t>
            </w:r>
            <w:r w:rsidRPr="00C76005">
              <w:rPr>
                <w:lang w:val="es-US"/>
              </w:rPr>
              <w:t xml:space="preserve"> que </w:t>
            </w:r>
            <w:r w:rsidR="0073727C">
              <w:rPr>
                <w:lang w:val="es-US"/>
              </w:rPr>
              <w:t xml:space="preserve">las </w:t>
            </w:r>
            <w:r w:rsidRPr="00C76005">
              <w:rPr>
                <w:lang w:val="es-US"/>
              </w:rPr>
              <w:t>70 horas</w:t>
            </w:r>
            <w:r w:rsidR="0073727C">
              <w:rPr>
                <w:lang w:val="es-US"/>
              </w:rPr>
              <w:t xml:space="preserve"> garantizadas de pago</w:t>
            </w:r>
            <w:r w:rsidRPr="00C76005">
              <w:rPr>
                <w:lang w:val="es-US"/>
              </w:rPr>
              <w:t>, el empleador le pagará al trabajador migrante la diferencia dentro de los tres días siguientes al día de pago programado por el período de pago afectado. El pago de las horas garantizadas se hará a la tasa salarial por hora especificada en la declaración de empleo o el salario mínimo federal, estatal o local, el que sea mayor. Todo pago adicional a la tasa salarial por hora especificada en esta declaración de empleo se aplicará a la garantía.</w:t>
            </w:r>
          </w:p>
          <w:p w14:paraId="71FB10FA" w14:textId="7F64D01B" w:rsidR="00617B51" w:rsidRPr="00C76005" w:rsidRDefault="00141149" w:rsidP="00617B51">
            <w:pPr>
              <w:rPr>
                <w:lang w:val="es-US"/>
              </w:rPr>
            </w:pPr>
            <w:r w:rsidRPr="00C76005">
              <w:rPr>
                <w:b/>
                <w:lang w:val="es-US"/>
              </w:rPr>
              <w:t xml:space="preserve">Plazo de la garantía:  </w:t>
            </w:r>
            <w:r w:rsidRPr="00C76005">
              <w:rPr>
                <w:lang w:val="es-US"/>
              </w:rPr>
              <w:t xml:space="preserve">La garantía de 70 horas de pago es aplicable al período mínimo de empleo indicado en la sección tres de esta declaración de empleo, comenzando en la fecha en la que empiece el </w:t>
            </w:r>
            <w:proofErr w:type="gramStart"/>
            <w:r w:rsidRPr="00C76005">
              <w:rPr>
                <w:lang w:val="es-US"/>
              </w:rPr>
              <w:t>empleo indicada</w:t>
            </w:r>
            <w:proofErr w:type="gramEnd"/>
            <w:r w:rsidRPr="00C76005">
              <w:rPr>
                <w:lang w:val="es-US"/>
              </w:rPr>
              <w:t xml:space="preserve"> en la sección tres de esta declaración de empleo. </w:t>
            </w:r>
            <w:bookmarkStart w:id="0" w:name="_Hlk158731816"/>
            <w:r w:rsidRPr="00C76005">
              <w:rPr>
                <w:lang w:val="es-US"/>
              </w:rPr>
              <w:t xml:space="preserve">El empleador puede cambiar la fecha de inicio del empleo notificándoselo al trabajador migrante por teléfono o por escrito a la última dirección física o correo electrónico conocidos del trabajador por lo menos 10 días antes de la fecha de inicio indicada previamente. El trabajador migrante debe comunicarse con el reclutador para obtener la información más actual sobre la fecha de inicio del empleo por lo menos cinco días antes de la fecha de inicio indicada previamente. </w:t>
            </w:r>
            <w:bookmarkEnd w:id="0"/>
          </w:p>
          <w:p w14:paraId="5E7A78BA" w14:textId="0D6A8373" w:rsidR="00AE3887" w:rsidRPr="00C76005" w:rsidRDefault="00141149" w:rsidP="00617B51">
            <w:pPr>
              <w:rPr>
                <w:lang w:val="es-US"/>
              </w:rPr>
            </w:pPr>
            <w:r w:rsidRPr="00C76005">
              <w:rPr>
                <w:b/>
                <w:lang w:val="es-US"/>
              </w:rPr>
              <w:t xml:space="preserve">Reducción de la garantía de trabajo:  </w:t>
            </w:r>
            <w:r w:rsidRPr="00C76005">
              <w:rPr>
                <w:lang w:val="es-US"/>
              </w:rPr>
              <w:t>Cuando no haya trabajo disponible por un período de siete o más días consecutivos durante cualquier período de dos semanas posterior al inicio del trabajo, esta garantía se reducirá cinco horas de pago por cada día cuando la falta de trabajo sea causada por condiciones meteorológicas o un desastre natural siempre que, el día de pago normal, el empleador le pague al trabajador migrante la suma de $50 por cada uno de estos días.</w:t>
            </w:r>
          </w:p>
        </w:tc>
      </w:tr>
      <w:tr w:rsidR="005B4FCC" w:rsidRPr="00C76005" w14:paraId="600CBD18" w14:textId="77777777" w:rsidTr="00FC1BE1">
        <w:trPr>
          <w:trHeight w:val="980"/>
        </w:trPr>
        <w:tc>
          <w:tcPr>
            <w:tcW w:w="11484" w:type="dxa"/>
          </w:tcPr>
          <w:p w14:paraId="3ADD8A3B" w14:textId="2041B267" w:rsidR="005B4FCC" w:rsidRPr="00C76005" w:rsidRDefault="007A15DD" w:rsidP="00FC1BE1">
            <w:pPr>
              <w:spacing w:before="0" w:after="0"/>
              <w:rPr>
                <w:lang w:val="es-US"/>
              </w:rPr>
            </w:pPr>
            <w:sdt>
              <w:sdtPr>
                <w:rPr>
                  <w:lang w:val="es-US"/>
                </w:rPr>
                <w:id w:val="1955129923"/>
                <w14:checkbox>
                  <w14:checked w14:val="0"/>
                  <w14:checkedState w14:val="2612" w14:font="MS Gothic"/>
                  <w14:uncheckedState w14:val="2610" w14:font="MS Gothic"/>
                </w14:checkbox>
              </w:sdtPr>
              <w:sdtEndPr/>
              <w:sdtContent>
                <w:r w:rsidR="005B4FCC" w:rsidRPr="00C76005">
                  <w:rPr>
                    <w:rFonts w:ascii="MS Gothic" w:eastAsia="MS Gothic" w:hAnsi="MS Gothic"/>
                    <w:lang w:val="es-US"/>
                  </w:rPr>
                  <w:t>☐</w:t>
                </w:r>
              </w:sdtContent>
            </w:sdt>
            <w:r w:rsidR="00930CD1" w:rsidRPr="00C76005">
              <w:rPr>
                <w:lang w:val="es-US"/>
              </w:rPr>
              <w:t xml:space="preserve"> Entiendo que, si no estoy disponible para trabajar las horas que me ofrece el empleador, el empleador puede reducir la garantía mínima basándose en un monto equivalente al salario que yo hubiera ganado si hubiera estado disponible para trabajar las horas ofrecidas.</w:t>
            </w:r>
          </w:p>
        </w:tc>
      </w:tr>
    </w:tbl>
    <w:p w14:paraId="0F12E94A" w14:textId="77777777" w:rsidR="00AA1CB5" w:rsidRPr="00C76005" w:rsidRDefault="00AA1CB5" w:rsidP="00307CD1">
      <w:pPr>
        <w:spacing w:before="0" w:after="0"/>
        <w:rPr>
          <w:b/>
          <w:bCs/>
          <w:lang w:val="es-US"/>
        </w:rPr>
      </w:pPr>
    </w:p>
    <w:p w14:paraId="70132DAE" w14:textId="030B70A3" w:rsidR="00BE030B" w:rsidRPr="00C76005" w:rsidRDefault="007B462C" w:rsidP="00BE030B">
      <w:pPr>
        <w:pStyle w:val="ListParagraph"/>
        <w:numPr>
          <w:ilvl w:val="0"/>
          <w:numId w:val="28"/>
        </w:numPr>
        <w:spacing w:before="0" w:after="0"/>
        <w:rPr>
          <w:b/>
          <w:bCs/>
          <w:lang w:val="es-US"/>
        </w:rPr>
      </w:pPr>
      <w:r w:rsidRPr="00C76005">
        <w:rPr>
          <w:b/>
          <w:lang w:val="es-US"/>
        </w:rPr>
        <w:lastRenderedPageBreak/>
        <w:t>Cargos/</w:t>
      </w:r>
      <w:proofErr w:type="gramStart"/>
      <w:r w:rsidRPr="00C76005">
        <w:rPr>
          <w:b/>
          <w:lang w:val="es-US"/>
        </w:rPr>
        <w:t>deducciones autorizados</w:t>
      </w:r>
      <w:proofErr w:type="gramEnd"/>
      <w:r w:rsidRPr="00C76005">
        <w:rPr>
          <w:lang w:val="es-US"/>
        </w:rPr>
        <w:t xml:space="preserve"> (</w:t>
      </w:r>
      <w:sdt>
        <w:sdtPr>
          <w:rPr>
            <w:lang w:val="es-US"/>
          </w:rPr>
          <w:id w:val="-1907523719"/>
          <w14:checkbox>
            <w14:checked w14:val="0"/>
            <w14:checkedState w14:val="2612" w14:font="MS Gothic"/>
            <w14:uncheckedState w14:val="2610" w14:font="MS Gothic"/>
          </w14:checkbox>
        </w:sdtPr>
        <w:sdtEndPr/>
        <w:sdtContent>
          <w:r w:rsidR="00126286">
            <w:rPr>
              <w:rFonts w:ascii="MS Gothic" w:eastAsia="MS Gothic" w:hAnsi="MS Gothic" w:hint="eastAsia"/>
              <w:lang w:val="es-US"/>
            </w:rPr>
            <w:t>☐</w:t>
          </w:r>
        </w:sdtContent>
      </w:sdt>
      <w:r w:rsidRPr="00C76005">
        <w:rPr>
          <w:lang w:val="es-US"/>
        </w:rPr>
        <w:t xml:space="preserve"> Marque aquí si se anexan los detalles de los cargos/deducciones)</w:t>
      </w:r>
    </w:p>
    <w:tbl>
      <w:tblPr>
        <w:tblStyle w:val="TableGrid"/>
        <w:tblW w:w="0" w:type="auto"/>
        <w:tblLook w:val="04A0" w:firstRow="1" w:lastRow="0" w:firstColumn="1" w:lastColumn="0" w:noHBand="0" w:noVBand="1"/>
      </w:tblPr>
      <w:tblGrid>
        <w:gridCol w:w="11484"/>
      </w:tblGrid>
      <w:tr w:rsidR="00BE030B" w:rsidRPr="00C76005" w14:paraId="0C630B88" w14:textId="77777777" w:rsidTr="00CB1C81">
        <w:trPr>
          <w:trHeight w:val="1575"/>
        </w:trPr>
        <w:tc>
          <w:tcPr>
            <w:tcW w:w="11484" w:type="dxa"/>
          </w:tcPr>
          <w:p w14:paraId="2ACC51BE" w14:textId="1798624D" w:rsidR="00BE030B" w:rsidRPr="00C76005" w:rsidRDefault="00BE030B" w:rsidP="00CB1C81">
            <w:pPr>
              <w:spacing w:before="0" w:after="0"/>
              <w:rPr>
                <w:lang w:val="es-US"/>
              </w:rPr>
            </w:pPr>
            <w:r w:rsidRPr="00C76005">
              <w:rPr>
                <w:lang w:val="es-US"/>
              </w:rPr>
              <w:t xml:space="preserve">¿Se aplicará algún cargo o deducción al salario aparte de los exigidos por ley? </w:t>
            </w:r>
            <w:sdt>
              <w:sdtPr>
                <w:rPr>
                  <w:lang w:val="es-US"/>
                </w:rPr>
                <w:id w:val="-719985143"/>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Sí </w:t>
            </w:r>
            <w:sdt>
              <w:sdtPr>
                <w:rPr>
                  <w:lang w:val="es-US"/>
                </w:rPr>
                <w:id w:val="292479570"/>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No</w:t>
            </w:r>
          </w:p>
          <w:p w14:paraId="7B689E4B" w14:textId="474F7738" w:rsidR="00BE030B" w:rsidRPr="00C76005" w:rsidRDefault="007A15DD" w:rsidP="00CB1C81">
            <w:pPr>
              <w:spacing w:before="0" w:after="0"/>
              <w:rPr>
                <w:lang w:val="es-US"/>
              </w:rPr>
            </w:pPr>
            <w:sdt>
              <w:sdtPr>
                <w:rPr>
                  <w:lang w:val="es-US"/>
                </w:rPr>
                <w:id w:val="1225178207"/>
                <w14:checkbox>
                  <w14:checked w14:val="0"/>
                  <w14:checkedState w14:val="2612" w14:font="MS Gothic"/>
                  <w14:uncheckedState w14:val="2610" w14:font="MS Gothic"/>
                </w14:checkbox>
              </w:sdtPr>
              <w:sdtEndPr/>
              <w:sdtContent>
                <w:r w:rsidR="00BE030B" w:rsidRPr="00C76005">
                  <w:rPr>
                    <w:rFonts w:ascii="MS Gothic" w:eastAsia="MS Gothic" w:hAnsi="MS Gothic"/>
                    <w:lang w:val="es-US"/>
                  </w:rPr>
                  <w:t>☐</w:t>
                </w:r>
              </w:sdtContent>
            </w:sdt>
            <w:r w:rsidR="00930CD1" w:rsidRPr="00C76005">
              <w:rPr>
                <w:lang w:val="es-US"/>
              </w:rPr>
              <w:t xml:space="preserve"> Vivienda (detalles en la sección 11)</w:t>
            </w:r>
          </w:p>
          <w:p w14:paraId="778D8CE4" w14:textId="77777777" w:rsidR="00BE030B" w:rsidRPr="00C76005" w:rsidRDefault="007A15DD" w:rsidP="00CB1C81">
            <w:pPr>
              <w:spacing w:before="0" w:after="0"/>
              <w:rPr>
                <w:lang w:val="es-US"/>
              </w:rPr>
            </w:pPr>
            <w:sdt>
              <w:sdtPr>
                <w:rPr>
                  <w:lang w:val="es-US"/>
                </w:rPr>
                <w:id w:val="290411262"/>
                <w14:checkbox>
                  <w14:checked w14:val="0"/>
                  <w14:checkedState w14:val="2612" w14:font="MS Gothic"/>
                  <w14:uncheckedState w14:val="2610" w14:font="MS Gothic"/>
                </w14:checkbox>
              </w:sdtPr>
              <w:sdtEndPr/>
              <w:sdtContent>
                <w:r w:rsidR="00BE030B" w:rsidRPr="00C76005">
                  <w:rPr>
                    <w:rFonts w:ascii="MS Gothic" w:eastAsia="MS Gothic" w:hAnsi="MS Gothic"/>
                    <w:lang w:val="es-US"/>
                  </w:rPr>
                  <w:t>☐</w:t>
                </w:r>
              </w:sdtContent>
            </w:sdt>
            <w:r w:rsidR="00930CD1" w:rsidRPr="00C76005">
              <w:rPr>
                <w:lang w:val="es-US"/>
              </w:rPr>
              <w:t xml:space="preserve"> Comidas</w:t>
            </w:r>
            <w:r w:rsidR="00930CD1" w:rsidRPr="00C76005">
              <w:rPr>
                <w:lang w:val="es-US"/>
              </w:rPr>
              <w:br/>
            </w:r>
            <w:sdt>
              <w:sdtPr>
                <w:rPr>
                  <w:lang w:val="es-US"/>
                </w:rPr>
                <w:id w:val="176780188"/>
                <w14:checkbox>
                  <w14:checked w14:val="0"/>
                  <w14:checkedState w14:val="2612" w14:font="MS Gothic"/>
                  <w14:uncheckedState w14:val="2610" w14:font="MS Gothic"/>
                </w14:checkbox>
              </w:sdtPr>
              <w:sdtEndPr/>
              <w:sdtContent>
                <w:r w:rsidR="00BE030B" w:rsidRPr="00C76005">
                  <w:rPr>
                    <w:rFonts w:ascii="MS Gothic" w:eastAsia="MS Gothic" w:hAnsi="MS Gothic"/>
                    <w:lang w:val="es-US"/>
                  </w:rPr>
                  <w:t>☐</w:t>
                </w:r>
              </w:sdtContent>
            </w:sdt>
            <w:r w:rsidR="00930CD1" w:rsidRPr="00C76005">
              <w:rPr>
                <w:lang w:val="es-US"/>
              </w:rPr>
              <w:t xml:space="preserve"> Transporte </w:t>
            </w:r>
            <w:r w:rsidR="00930CD1" w:rsidRPr="00C76005">
              <w:rPr>
                <w:lang w:val="es-US"/>
              </w:rPr>
              <w:br/>
            </w:r>
            <w:sdt>
              <w:sdtPr>
                <w:rPr>
                  <w:lang w:val="es-US"/>
                </w:rPr>
                <w:id w:val="-409309941"/>
                <w14:checkbox>
                  <w14:checked w14:val="0"/>
                  <w14:checkedState w14:val="2612" w14:font="MS Gothic"/>
                  <w14:uncheckedState w14:val="2610" w14:font="MS Gothic"/>
                </w14:checkbox>
              </w:sdtPr>
              <w:sdtEndPr/>
              <w:sdtContent>
                <w:r w:rsidR="00BE030B" w:rsidRPr="00C76005">
                  <w:rPr>
                    <w:rFonts w:ascii="MS Gothic" w:eastAsia="MS Gothic" w:hAnsi="MS Gothic"/>
                    <w:lang w:val="es-US"/>
                  </w:rPr>
                  <w:t>☐</w:t>
                </w:r>
              </w:sdtContent>
            </w:sdt>
            <w:r w:rsidR="00930CD1" w:rsidRPr="00C76005">
              <w:rPr>
                <w:lang w:val="es-US"/>
              </w:rPr>
              <w:t xml:space="preserve"> Otro (describir): _______________</w:t>
            </w:r>
          </w:p>
        </w:tc>
      </w:tr>
    </w:tbl>
    <w:p w14:paraId="70EA2E7C" w14:textId="77777777" w:rsidR="00BE030B" w:rsidRPr="00C76005" w:rsidRDefault="00BE030B" w:rsidP="00BE030B">
      <w:pPr>
        <w:spacing w:before="0" w:after="0"/>
        <w:rPr>
          <w:b/>
          <w:bCs/>
          <w:lang w:val="es-US"/>
        </w:rPr>
      </w:pPr>
    </w:p>
    <w:p w14:paraId="63063DC3" w14:textId="77777777" w:rsidR="00BE030B" w:rsidRPr="00C76005" w:rsidRDefault="00BE030B" w:rsidP="00BE030B">
      <w:pPr>
        <w:pStyle w:val="ListParagraph"/>
        <w:numPr>
          <w:ilvl w:val="0"/>
          <w:numId w:val="28"/>
        </w:numPr>
        <w:spacing w:before="0" w:after="0"/>
        <w:rPr>
          <w:b/>
          <w:bCs/>
          <w:lang w:val="es-US"/>
        </w:rPr>
      </w:pPr>
      <w:r w:rsidRPr="00C76005">
        <w:rPr>
          <w:b/>
          <w:lang w:val="es-US"/>
        </w:rPr>
        <w:t>Vivienda</w:t>
      </w:r>
    </w:p>
    <w:tbl>
      <w:tblPr>
        <w:tblStyle w:val="TableGrid"/>
        <w:tblW w:w="11515" w:type="dxa"/>
        <w:tblLook w:val="04A0" w:firstRow="1" w:lastRow="0" w:firstColumn="1" w:lastColumn="0" w:noHBand="0" w:noVBand="1"/>
      </w:tblPr>
      <w:tblGrid>
        <w:gridCol w:w="6025"/>
        <w:gridCol w:w="5490"/>
      </w:tblGrid>
      <w:tr w:rsidR="00BE030B" w:rsidRPr="00C76005" w14:paraId="5274B93E" w14:textId="77777777" w:rsidTr="00630688">
        <w:tc>
          <w:tcPr>
            <w:tcW w:w="11515" w:type="dxa"/>
            <w:gridSpan w:val="2"/>
          </w:tcPr>
          <w:p w14:paraId="017C3F48" w14:textId="4910EFA4" w:rsidR="00BE030B" w:rsidRPr="00C76005" w:rsidRDefault="00BE030B" w:rsidP="00713707">
            <w:pPr>
              <w:spacing w:before="0" w:after="0"/>
              <w:rPr>
                <w:lang w:val="es-US"/>
              </w:rPr>
            </w:pPr>
            <w:r w:rsidRPr="00C76005">
              <w:rPr>
                <w:lang w:val="es-US"/>
              </w:rPr>
              <w:t xml:space="preserve">¿El empleador/reclutador ofrece vivienda? </w:t>
            </w:r>
            <w:sdt>
              <w:sdtPr>
                <w:rPr>
                  <w:lang w:val="es-US"/>
                </w:rPr>
                <w:id w:val="1118724457"/>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Sí  </w:t>
            </w:r>
            <w:sdt>
              <w:sdtPr>
                <w:rPr>
                  <w:lang w:val="es-US"/>
                </w:rPr>
                <w:id w:val="1317527048"/>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No</w:t>
            </w:r>
          </w:p>
          <w:p w14:paraId="16944DAE" w14:textId="4F571144" w:rsidR="00BE030B" w:rsidRPr="00C76005" w:rsidRDefault="00BE030B" w:rsidP="00713707">
            <w:pPr>
              <w:spacing w:before="0" w:after="0"/>
              <w:rPr>
                <w:lang w:val="es-US"/>
              </w:rPr>
            </w:pPr>
            <w:r w:rsidRPr="00C76005">
              <w:rPr>
                <w:lang w:val="es-US"/>
              </w:rPr>
              <w:t xml:space="preserve">De responder sí, el empleador </w:t>
            </w:r>
            <w:r w:rsidR="0073727C">
              <w:rPr>
                <w:lang w:val="es-US"/>
              </w:rPr>
              <w:t xml:space="preserve">solo </w:t>
            </w:r>
            <w:r w:rsidRPr="00C76005">
              <w:rPr>
                <w:lang w:val="es-US"/>
              </w:rPr>
              <w:t>puede requerir que el trabajador desaloje la vivienda después de que el empleador le pague el salario final.</w:t>
            </w:r>
          </w:p>
        </w:tc>
      </w:tr>
      <w:tr w:rsidR="00630688" w:rsidRPr="00C76005" w14:paraId="2548C231" w14:textId="77777777" w:rsidTr="00E64674">
        <w:tc>
          <w:tcPr>
            <w:tcW w:w="6025" w:type="dxa"/>
          </w:tcPr>
          <w:p w14:paraId="5FE4999C" w14:textId="77777777" w:rsidR="00E64674" w:rsidRPr="00C76005" w:rsidRDefault="007A15DD" w:rsidP="00630688">
            <w:pPr>
              <w:spacing w:before="0" w:after="0"/>
              <w:rPr>
                <w:sz w:val="10"/>
                <w:szCs w:val="10"/>
                <w:lang w:val="es-US"/>
              </w:rPr>
            </w:pPr>
            <w:sdt>
              <w:sdtPr>
                <w:rPr>
                  <w:lang w:val="es-US"/>
                </w:rPr>
                <w:id w:val="-1591313138"/>
                <w14:checkbox>
                  <w14:checked w14:val="0"/>
                  <w14:checkedState w14:val="2612" w14:font="MS Gothic"/>
                  <w14:uncheckedState w14:val="2610" w14:font="MS Gothic"/>
                </w14:checkbox>
              </w:sdtPr>
              <w:sdtEndPr/>
              <w:sdtContent>
                <w:r w:rsidR="00630688" w:rsidRPr="00C76005">
                  <w:rPr>
                    <w:rFonts w:ascii="MS Gothic" w:eastAsia="MS Gothic" w:hAnsi="MS Gothic"/>
                    <w:lang w:val="es-US"/>
                  </w:rPr>
                  <w:t>☐</w:t>
                </w:r>
              </w:sdtContent>
            </w:sdt>
            <w:r w:rsidR="00930CD1" w:rsidRPr="00C76005">
              <w:rPr>
                <w:lang w:val="es-US"/>
              </w:rPr>
              <w:t xml:space="preserve"> Se provee vivienda familiar</w:t>
            </w:r>
            <w:r w:rsidR="00930CD1" w:rsidRPr="00C76005">
              <w:rPr>
                <w:lang w:val="es-US"/>
              </w:rPr>
              <w:br/>
            </w:r>
          </w:p>
          <w:p w14:paraId="5E681BFE" w14:textId="33F52DA3" w:rsidR="00630688" w:rsidRPr="00C76005" w:rsidRDefault="00630688" w:rsidP="00630688">
            <w:pPr>
              <w:spacing w:before="0" w:after="0"/>
              <w:rPr>
                <w:lang w:val="es-US"/>
              </w:rPr>
            </w:pPr>
            <w:r w:rsidRPr="00C76005">
              <w:rPr>
                <w:lang w:val="es-US"/>
              </w:rPr>
              <w:t>Cantidad máxima de personas que pueden ocupar la unidad de vivienda de familia asignada: __________</w:t>
            </w:r>
          </w:p>
          <w:p w14:paraId="0F4AFB46" w14:textId="77777777" w:rsidR="00E64674" w:rsidRPr="00C76005" w:rsidRDefault="00E64674" w:rsidP="00630688">
            <w:pPr>
              <w:spacing w:before="0" w:after="0"/>
              <w:rPr>
                <w:sz w:val="10"/>
                <w:szCs w:val="10"/>
                <w:lang w:val="es-US"/>
              </w:rPr>
            </w:pPr>
          </w:p>
          <w:p w14:paraId="2E74A905" w14:textId="6DE0118E" w:rsidR="00DC3E6C" w:rsidRPr="00C76005" w:rsidRDefault="00DC3E6C" w:rsidP="00630688">
            <w:pPr>
              <w:spacing w:before="0" w:after="0"/>
              <w:rPr>
                <w:lang w:val="es-US"/>
              </w:rPr>
            </w:pPr>
            <w:r w:rsidRPr="00C76005">
              <w:rPr>
                <w:lang w:val="es-US"/>
              </w:rPr>
              <w:t xml:space="preserve">¿Se asignarán personas adicionales a esta vivienda? </w:t>
            </w:r>
            <w:sdt>
              <w:sdtPr>
                <w:rPr>
                  <w:lang w:val="es-US"/>
                </w:rPr>
                <w:id w:val="1263419241"/>
                <w14:checkbox>
                  <w14:checked w14:val="0"/>
                  <w14:checkedState w14:val="2612" w14:font="MS Gothic"/>
                  <w14:uncheckedState w14:val="2610" w14:font="MS Gothic"/>
                </w14:checkbox>
              </w:sdtPr>
              <w:sdtEndPr/>
              <w:sdtContent>
                <w:r w:rsidR="00E64674" w:rsidRPr="00C76005">
                  <w:rPr>
                    <w:rFonts w:ascii="MS Gothic" w:eastAsia="MS Gothic" w:hAnsi="MS Gothic"/>
                    <w:lang w:val="es-US"/>
                  </w:rPr>
                  <w:t>☐</w:t>
                </w:r>
              </w:sdtContent>
            </w:sdt>
            <w:r w:rsidRPr="00C76005">
              <w:rPr>
                <w:lang w:val="es-US"/>
              </w:rPr>
              <w:t xml:space="preserve"> Sí </w:t>
            </w:r>
            <w:sdt>
              <w:sdtPr>
                <w:rPr>
                  <w:lang w:val="es-US"/>
                </w:rPr>
                <w:id w:val="2020194749"/>
                <w14:checkbox>
                  <w14:checked w14:val="0"/>
                  <w14:checkedState w14:val="2612" w14:font="MS Gothic"/>
                  <w14:uncheckedState w14:val="2610" w14:font="MS Gothic"/>
                </w14:checkbox>
              </w:sdtPr>
              <w:sdtEndPr/>
              <w:sdtContent>
                <w:r w:rsidR="00E64674" w:rsidRPr="00C76005">
                  <w:rPr>
                    <w:rFonts w:ascii="MS Gothic" w:eastAsia="MS Gothic" w:hAnsi="MS Gothic"/>
                    <w:lang w:val="es-US"/>
                  </w:rPr>
                  <w:t>☐</w:t>
                </w:r>
              </w:sdtContent>
            </w:sdt>
            <w:r w:rsidRPr="00C76005">
              <w:rPr>
                <w:lang w:val="es-US"/>
              </w:rPr>
              <w:t xml:space="preserve"> No</w:t>
            </w:r>
          </w:p>
          <w:p w14:paraId="79053E9D" w14:textId="60B32708" w:rsidR="00DC3E6C" w:rsidRPr="00C76005" w:rsidRDefault="00DC3E6C" w:rsidP="00630688">
            <w:pPr>
              <w:spacing w:before="0" w:after="0"/>
              <w:rPr>
                <w:lang w:val="es-US"/>
              </w:rPr>
            </w:pPr>
            <w:r w:rsidRPr="00C76005">
              <w:rPr>
                <w:lang w:val="es-US"/>
              </w:rPr>
              <w:t>De ser así, ¿cuántas personas? __________</w:t>
            </w:r>
          </w:p>
          <w:p w14:paraId="46BA0DFD" w14:textId="77777777" w:rsidR="00FA03F3" w:rsidRPr="00C76005" w:rsidRDefault="00FA03F3" w:rsidP="00FA03F3">
            <w:pPr>
              <w:spacing w:before="0" w:after="0" w:line="240" w:lineRule="auto"/>
              <w:rPr>
                <w:sz w:val="10"/>
                <w:szCs w:val="10"/>
                <w:lang w:val="es-US"/>
              </w:rPr>
            </w:pPr>
          </w:p>
          <w:p w14:paraId="0717C937" w14:textId="6AB4E6BC" w:rsidR="00FA03F3" w:rsidRPr="00C76005" w:rsidRDefault="007A15DD" w:rsidP="00FA03F3">
            <w:pPr>
              <w:spacing w:before="0" w:after="0" w:line="240" w:lineRule="auto"/>
              <w:rPr>
                <w:lang w:val="es-US"/>
              </w:rPr>
            </w:pPr>
            <w:sdt>
              <w:sdtPr>
                <w:rPr>
                  <w:lang w:val="es-US"/>
                </w:rPr>
                <w:id w:val="-229005489"/>
                <w14:checkbox>
                  <w14:checked w14:val="0"/>
                  <w14:checkedState w14:val="2612" w14:font="MS Gothic"/>
                  <w14:uncheckedState w14:val="2610" w14:font="MS Gothic"/>
                </w14:checkbox>
              </w:sdtPr>
              <w:sdtEndPr/>
              <w:sdtContent>
                <w:r w:rsidR="009271C0" w:rsidRPr="00C76005">
                  <w:rPr>
                    <w:rFonts w:ascii="MS Gothic" w:eastAsia="MS Gothic" w:hAnsi="MS Gothic"/>
                    <w:lang w:val="es-US"/>
                  </w:rPr>
                  <w:t>☐</w:t>
                </w:r>
              </w:sdtContent>
            </w:sdt>
            <w:r w:rsidR="00930CD1" w:rsidRPr="00C76005">
              <w:rPr>
                <w:lang w:val="es-US"/>
              </w:rPr>
              <w:t xml:space="preserve"> Se provee vivienda no familiar (individual)</w:t>
            </w:r>
          </w:p>
          <w:p w14:paraId="77CCD909" w14:textId="77777777" w:rsidR="00E64674" w:rsidRPr="00C76005" w:rsidRDefault="00E64674" w:rsidP="00FA03F3">
            <w:pPr>
              <w:spacing w:before="0" w:after="0" w:line="240" w:lineRule="auto"/>
              <w:rPr>
                <w:sz w:val="10"/>
                <w:szCs w:val="10"/>
                <w:lang w:val="es-US"/>
              </w:rPr>
            </w:pPr>
          </w:p>
          <w:p w14:paraId="1D032992" w14:textId="014D3496" w:rsidR="00E64674" w:rsidRPr="00C76005" w:rsidRDefault="00E64674" w:rsidP="00E64674">
            <w:pPr>
              <w:spacing w:before="0" w:after="0"/>
              <w:rPr>
                <w:lang w:val="es-US"/>
              </w:rPr>
            </w:pPr>
            <w:r w:rsidRPr="00C76005">
              <w:rPr>
                <w:lang w:val="es-US"/>
              </w:rPr>
              <w:t>Cantidad máxima de personas que pueden ocupar la unidad de vivienda asignada que no es de familia: __________</w:t>
            </w:r>
          </w:p>
          <w:p w14:paraId="1D5E86A1" w14:textId="77777777" w:rsidR="00E64674" w:rsidRPr="00C76005" w:rsidRDefault="00E64674" w:rsidP="00E64674">
            <w:pPr>
              <w:spacing w:before="0" w:after="0"/>
              <w:rPr>
                <w:sz w:val="10"/>
                <w:szCs w:val="10"/>
                <w:lang w:val="es-US"/>
              </w:rPr>
            </w:pPr>
          </w:p>
          <w:p w14:paraId="4E5F97FE" w14:textId="77777777" w:rsidR="00E64674" w:rsidRPr="00C76005" w:rsidRDefault="00E64674" w:rsidP="00E64674">
            <w:pPr>
              <w:spacing w:before="0" w:after="0"/>
              <w:rPr>
                <w:lang w:val="es-US"/>
              </w:rPr>
            </w:pPr>
            <w:r w:rsidRPr="00C76005">
              <w:rPr>
                <w:lang w:val="es-US"/>
              </w:rPr>
              <w:t xml:space="preserve">¿Se asignarán personas adicionales a esta vivienda? </w:t>
            </w:r>
            <w:sdt>
              <w:sdtPr>
                <w:rPr>
                  <w:lang w:val="es-US"/>
                </w:rPr>
                <w:id w:val="1745913792"/>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Sí </w:t>
            </w:r>
            <w:sdt>
              <w:sdtPr>
                <w:rPr>
                  <w:lang w:val="es-US"/>
                </w:rPr>
                <w:id w:val="496225565"/>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No</w:t>
            </w:r>
          </w:p>
          <w:p w14:paraId="4456CC61" w14:textId="77777777" w:rsidR="00E64674" w:rsidRPr="00C76005" w:rsidRDefault="00E64674" w:rsidP="00E64674">
            <w:pPr>
              <w:spacing w:before="0" w:after="0"/>
              <w:rPr>
                <w:lang w:val="es-US"/>
              </w:rPr>
            </w:pPr>
            <w:r w:rsidRPr="00C76005">
              <w:rPr>
                <w:lang w:val="es-US"/>
              </w:rPr>
              <w:t>De ser así, ¿cuántas personas? __________</w:t>
            </w:r>
          </w:p>
          <w:p w14:paraId="19F5868F" w14:textId="77777777" w:rsidR="00C362E6" w:rsidRPr="00C76005" w:rsidRDefault="00C362E6" w:rsidP="00C362E6">
            <w:pPr>
              <w:spacing w:before="0" w:after="0"/>
              <w:rPr>
                <w:sz w:val="10"/>
                <w:szCs w:val="10"/>
                <w:lang w:val="es-US"/>
              </w:rPr>
            </w:pPr>
          </w:p>
          <w:p w14:paraId="47786C4C" w14:textId="13F143EE" w:rsidR="00630688" w:rsidRPr="00C76005" w:rsidRDefault="00C362E6" w:rsidP="00C362E6">
            <w:pPr>
              <w:spacing w:before="0" w:after="0"/>
              <w:rPr>
                <w:lang w:val="es-US"/>
              </w:rPr>
            </w:pPr>
            <w:r w:rsidRPr="00C76005">
              <w:rPr>
                <w:lang w:val="es-US"/>
              </w:rPr>
              <w:t>Ducha/baño:</w:t>
            </w:r>
            <w:r w:rsidRPr="00C76005">
              <w:rPr>
                <w:lang w:val="es-US"/>
              </w:rPr>
              <w:br/>
              <w:t xml:space="preserve">      </w:t>
            </w:r>
            <w:sdt>
              <w:sdtPr>
                <w:rPr>
                  <w:lang w:val="es-US"/>
                </w:rPr>
                <w:id w:val="-1746490084"/>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Un solo ocupante</w:t>
            </w:r>
            <w:r w:rsidRPr="00C76005">
              <w:rPr>
                <w:lang w:val="es-US"/>
              </w:rPr>
              <w:br/>
              <w:t xml:space="preserve">      </w:t>
            </w:r>
            <w:sdt>
              <w:sdtPr>
                <w:rPr>
                  <w:lang w:val="es-US"/>
                </w:rPr>
                <w:id w:val="1945960981"/>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Múltiples ocupantes</w:t>
            </w:r>
          </w:p>
        </w:tc>
        <w:tc>
          <w:tcPr>
            <w:tcW w:w="5490" w:type="dxa"/>
          </w:tcPr>
          <w:p w14:paraId="47E9D39F" w14:textId="6BC1DBBD" w:rsidR="00C362E6" w:rsidRPr="00C76005" w:rsidRDefault="00C362E6" w:rsidP="00C362E6">
            <w:pPr>
              <w:spacing w:before="0" w:after="0" w:line="240" w:lineRule="auto"/>
              <w:rPr>
                <w:lang w:val="es-US"/>
              </w:rPr>
            </w:pPr>
            <w:r w:rsidRPr="00C76005">
              <w:rPr>
                <w:lang w:val="es-US"/>
              </w:rPr>
              <w:t>Tipo de vivienda:</w:t>
            </w:r>
            <w:r w:rsidRPr="00C76005">
              <w:rPr>
                <w:lang w:val="es-US"/>
              </w:rPr>
              <w:br/>
              <w:t xml:space="preserve">      </w:t>
            </w:r>
            <w:sdt>
              <w:sdtPr>
                <w:rPr>
                  <w:lang w:val="es-US"/>
                </w:rPr>
                <w:id w:val="1374500549"/>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Casa/dúplex</w:t>
            </w:r>
            <w:r w:rsidRPr="00C76005">
              <w:rPr>
                <w:lang w:val="es-US"/>
              </w:rPr>
              <w:br/>
              <w:t xml:space="preserve">      </w:t>
            </w:r>
            <w:sdt>
              <w:sdtPr>
                <w:rPr>
                  <w:lang w:val="es-US"/>
                </w:rPr>
                <w:id w:val="-2039655827"/>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Móvil</w:t>
            </w:r>
            <w:r w:rsidRPr="00C76005">
              <w:rPr>
                <w:lang w:val="es-US"/>
              </w:rPr>
              <w:br/>
              <w:t xml:space="preserve">      </w:t>
            </w:r>
            <w:sdt>
              <w:sdtPr>
                <w:rPr>
                  <w:lang w:val="es-US"/>
                </w:rPr>
                <w:id w:val="-2111416170"/>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Apartamento (en un edificio de apartamentos)</w:t>
            </w:r>
            <w:r w:rsidRPr="00C76005">
              <w:rPr>
                <w:lang w:val="es-US"/>
              </w:rPr>
              <w:br/>
              <w:t xml:space="preserve">      </w:t>
            </w:r>
            <w:sdt>
              <w:sdtPr>
                <w:rPr>
                  <w:lang w:val="es-US"/>
                </w:rPr>
                <w:id w:val="-1038512224"/>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Hotel/motel</w:t>
            </w:r>
            <w:r w:rsidRPr="00C76005">
              <w:rPr>
                <w:lang w:val="es-US"/>
              </w:rPr>
              <w:br/>
              <w:t xml:space="preserve">      </w:t>
            </w:r>
            <w:sdt>
              <w:sdtPr>
                <w:rPr>
                  <w:lang w:val="es-US"/>
                </w:rPr>
                <w:id w:val="1390764587"/>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Otra ____________</w:t>
            </w:r>
          </w:p>
          <w:p w14:paraId="6E29D222" w14:textId="77777777" w:rsidR="00630688" w:rsidRPr="00C76005" w:rsidRDefault="00630688" w:rsidP="00630688">
            <w:pPr>
              <w:spacing w:before="0" w:after="0"/>
              <w:rPr>
                <w:lang w:val="es-US"/>
              </w:rPr>
            </w:pPr>
          </w:p>
          <w:p w14:paraId="4FAF2BDB" w14:textId="2D98CA7F" w:rsidR="00630688" w:rsidRPr="00C76005" w:rsidRDefault="00630688" w:rsidP="00630688">
            <w:pPr>
              <w:spacing w:before="0" w:after="0"/>
              <w:rPr>
                <w:lang w:val="es-US"/>
              </w:rPr>
            </w:pPr>
            <w:r w:rsidRPr="00C76005">
              <w:rPr>
                <w:lang w:val="es-US"/>
              </w:rPr>
              <w:t>Instalaciones para cocinar:</w:t>
            </w:r>
            <w:r w:rsidRPr="00C76005">
              <w:rPr>
                <w:lang w:val="es-US"/>
              </w:rPr>
              <w:br/>
              <w:t xml:space="preserve">      </w:t>
            </w:r>
            <w:sdt>
              <w:sdtPr>
                <w:rPr>
                  <w:lang w:val="es-US"/>
                </w:rPr>
                <w:id w:val="628829581"/>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Compartidas</w:t>
            </w:r>
          </w:p>
          <w:p w14:paraId="71DF7998" w14:textId="785E46CA" w:rsidR="00C362E6" w:rsidRPr="00C76005" w:rsidRDefault="00C362E6" w:rsidP="00630688">
            <w:pPr>
              <w:spacing w:before="0" w:after="0"/>
              <w:rPr>
                <w:b/>
                <w:bCs/>
                <w:lang w:val="es-US"/>
              </w:rPr>
            </w:pPr>
            <w:r w:rsidRPr="00C76005">
              <w:rPr>
                <w:lang w:val="es-US"/>
              </w:rPr>
              <w:t xml:space="preserve">      </w:t>
            </w:r>
            <w:sdt>
              <w:sdtPr>
                <w:rPr>
                  <w:lang w:val="es-US"/>
                </w:rPr>
                <w:id w:val="476346190"/>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Cocina/nevera/refrigerador individual </w:t>
            </w:r>
          </w:p>
        </w:tc>
      </w:tr>
      <w:tr w:rsidR="00630688" w:rsidRPr="00C76005" w14:paraId="1B5C852D" w14:textId="77777777" w:rsidTr="00E64674">
        <w:tc>
          <w:tcPr>
            <w:tcW w:w="11515" w:type="dxa"/>
            <w:gridSpan w:val="2"/>
          </w:tcPr>
          <w:p w14:paraId="74865840" w14:textId="21FB0C57" w:rsidR="00630688" w:rsidRPr="00C76005" w:rsidRDefault="00630688" w:rsidP="00630688">
            <w:pPr>
              <w:spacing w:before="0" w:after="0"/>
              <w:rPr>
                <w:lang w:val="es-US"/>
              </w:rPr>
            </w:pPr>
            <w:r w:rsidRPr="00C76005">
              <w:rPr>
                <w:lang w:val="es-US"/>
              </w:rPr>
              <w:t>Costo de la vivienda:  $_______________ por _______________</w:t>
            </w:r>
          </w:p>
          <w:p w14:paraId="60F480EA" w14:textId="3F378593" w:rsidR="00630688" w:rsidRPr="00C76005" w:rsidRDefault="00630688" w:rsidP="00630688">
            <w:pPr>
              <w:spacing w:before="0" w:after="0"/>
              <w:rPr>
                <w:lang w:val="es-US"/>
              </w:rPr>
            </w:pPr>
            <w:r w:rsidRPr="00C76005">
              <w:rPr>
                <w:lang w:val="es-US"/>
              </w:rPr>
              <w:t>Si el costo de la vivienda se descuenta del pago, explique la cantidad y frecuencia de la deducción de nómina:</w:t>
            </w:r>
            <w:r w:rsidRPr="00C76005">
              <w:rPr>
                <w:lang w:val="es-US"/>
              </w:rPr>
              <w:br/>
            </w:r>
          </w:p>
          <w:p w14:paraId="1F027FFB" w14:textId="77777777" w:rsidR="00630688" w:rsidRPr="00C76005" w:rsidRDefault="00630688" w:rsidP="00630688">
            <w:pPr>
              <w:spacing w:before="0" w:after="0"/>
              <w:rPr>
                <w:lang w:val="es-US"/>
              </w:rPr>
            </w:pPr>
            <w:r w:rsidRPr="00C76005">
              <w:rPr>
                <w:lang w:val="es-US"/>
              </w:rPr>
              <w:t xml:space="preserve">¿Se requiere un depósito de garantía? </w:t>
            </w:r>
            <w:sdt>
              <w:sdtPr>
                <w:rPr>
                  <w:lang w:val="es-US"/>
                </w:rPr>
                <w:id w:val="-1719813061"/>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Sí  </w:t>
            </w:r>
            <w:sdt>
              <w:sdtPr>
                <w:rPr>
                  <w:lang w:val="es-US"/>
                </w:rPr>
                <w:id w:val="-2106876088"/>
                <w14:checkbox>
                  <w14:checked w14:val="0"/>
                  <w14:checkedState w14:val="2612" w14:font="MS Gothic"/>
                  <w14:uncheckedState w14:val="2610" w14:font="MS Gothic"/>
                </w14:checkbox>
              </w:sdtPr>
              <w:sdtEndPr/>
              <w:sdtContent>
                <w:r w:rsidRPr="00C76005">
                  <w:rPr>
                    <w:rFonts w:ascii="MS Gothic" w:eastAsia="MS Gothic" w:hAnsi="MS Gothic"/>
                    <w:lang w:val="es-US"/>
                  </w:rPr>
                  <w:t>☐</w:t>
                </w:r>
              </w:sdtContent>
            </w:sdt>
            <w:r w:rsidRPr="00C76005">
              <w:rPr>
                <w:lang w:val="es-US"/>
              </w:rPr>
              <w:t xml:space="preserve"> No</w:t>
            </w:r>
          </w:p>
          <w:p w14:paraId="5F2EA428" w14:textId="3DF47409" w:rsidR="00630688" w:rsidRPr="00C76005" w:rsidRDefault="00630688" w:rsidP="00630688">
            <w:pPr>
              <w:spacing w:before="0" w:after="0"/>
              <w:rPr>
                <w:b/>
                <w:bCs/>
                <w:lang w:val="es-US"/>
              </w:rPr>
            </w:pPr>
            <w:r w:rsidRPr="00C76005">
              <w:rPr>
                <w:lang w:val="es-US"/>
              </w:rPr>
              <w:t>De ser así, ¿de cuánto? $_______________</w:t>
            </w:r>
          </w:p>
        </w:tc>
      </w:tr>
    </w:tbl>
    <w:p w14:paraId="3DD67D8E" w14:textId="6FE9FE67" w:rsidR="00630688" w:rsidRPr="00C76005" w:rsidRDefault="00630688">
      <w:pPr>
        <w:spacing w:before="120" w:after="0"/>
        <w:rPr>
          <w:b/>
          <w:bCs/>
          <w:lang w:val="es-US"/>
        </w:rPr>
      </w:pPr>
    </w:p>
    <w:p w14:paraId="265B04F7" w14:textId="5A3E35F8" w:rsidR="00AA1CB5" w:rsidRPr="00C76005" w:rsidRDefault="009D3F78" w:rsidP="00307CD1">
      <w:pPr>
        <w:spacing w:before="0" w:after="0"/>
        <w:rPr>
          <w:b/>
          <w:bCs/>
          <w:lang w:val="es-US"/>
        </w:rPr>
      </w:pPr>
      <w:r w:rsidRPr="00C76005">
        <w:rPr>
          <w:b/>
          <w:lang w:val="es-US"/>
        </w:rPr>
        <w:t>12. Cuando el capítulo 176 exige cobertura del seguro de</w:t>
      </w:r>
      <w:r w:rsidR="0073727C">
        <w:rPr>
          <w:b/>
          <w:lang w:val="es-US"/>
        </w:rPr>
        <w:t xml:space="preserve"> accidentes laborales</w:t>
      </w:r>
    </w:p>
    <w:tbl>
      <w:tblPr>
        <w:tblStyle w:val="TableGrid"/>
        <w:tblW w:w="0" w:type="auto"/>
        <w:tblLook w:val="04A0" w:firstRow="1" w:lastRow="0" w:firstColumn="1" w:lastColumn="0" w:noHBand="0" w:noVBand="1"/>
      </w:tblPr>
      <w:tblGrid>
        <w:gridCol w:w="11510"/>
      </w:tblGrid>
      <w:tr w:rsidR="00AA1CB5" w:rsidRPr="00C76005" w14:paraId="01A3EBCE" w14:textId="77777777" w:rsidTr="00AA1CB5">
        <w:tc>
          <w:tcPr>
            <w:tcW w:w="11510" w:type="dxa"/>
          </w:tcPr>
          <w:p w14:paraId="368BF0F5" w14:textId="1FA943E3" w:rsidR="00AA1CB5" w:rsidRPr="00C76005" w:rsidRDefault="00AA1CB5" w:rsidP="00307CD1">
            <w:pPr>
              <w:spacing w:before="0" w:after="0"/>
              <w:rPr>
                <w:lang w:val="es-US"/>
              </w:rPr>
            </w:pPr>
            <w:r w:rsidRPr="00C76005">
              <w:rPr>
                <w:lang w:val="es-US"/>
              </w:rPr>
              <w:t xml:space="preserve">Nombre de la empresa de seguro de </w:t>
            </w:r>
            <w:r w:rsidR="0073727C">
              <w:rPr>
                <w:lang w:val="es-US"/>
              </w:rPr>
              <w:t>accidentes laborales</w:t>
            </w:r>
            <w:r w:rsidRPr="00C76005">
              <w:rPr>
                <w:lang w:val="es-US"/>
              </w:rPr>
              <w:t xml:space="preserve"> del empleador:</w:t>
            </w:r>
          </w:p>
          <w:p w14:paraId="131E049E" w14:textId="2676E545" w:rsidR="00AA1CB5" w:rsidRPr="00C76005" w:rsidRDefault="00AA1CB5" w:rsidP="00307CD1">
            <w:pPr>
              <w:spacing w:before="0" w:after="0"/>
              <w:rPr>
                <w:lang w:val="es-US"/>
              </w:rPr>
            </w:pPr>
          </w:p>
        </w:tc>
      </w:tr>
      <w:tr w:rsidR="00AA1CB5" w:rsidRPr="00C76005" w14:paraId="16EAA34C" w14:textId="77777777" w:rsidTr="00AA1CB5">
        <w:tc>
          <w:tcPr>
            <w:tcW w:w="11510" w:type="dxa"/>
          </w:tcPr>
          <w:p w14:paraId="1863EFFB" w14:textId="77777777" w:rsidR="00AA1CB5" w:rsidRPr="00C76005" w:rsidRDefault="00AA1CB5" w:rsidP="00AA1CB5">
            <w:pPr>
              <w:spacing w:before="0" w:after="0"/>
              <w:rPr>
                <w:lang w:val="es-US"/>
              </w:rPr>
            </w:pPr>
            <w:r w:rsidRPr="00C76005">
              <w:rPr>
                <w:lang w:val="es-US"/>
              </w:rPr>
              <w:t>Número de teléfono de la empresa de seguro:</w:t>
            </w:r>
          </w:p>
          <w:p w14:paraId="0899FF7A" w14:textId="77777777" w:rsidR="00AA1CB5" w:rsidRPr="00C76005" w:rsidRDefault="00AA1CB5" w:rsidP="00AA1CB5">
            <w:pPr>
              <w:spacing w:before="0" w:after="0"/>
              <w:rPr>
                <w:b/>
                <w:bCs/>
                <w:lang w:val="es-US"/>
              </w:rPr>
            </w:pPr>
          </w:p>
        </w:tc>
      </w:tr>
      <w:tr w:rsidR="00AA1CB5" w:rsidRPr="00C76005" w14:paraId="5BB5E4A2" w14:textId="77777777" w:rsidTr="00AA1CB5">
        <w:tc>
          <w:tcPr>
            <w:tcW w:w="11510" w:type="dxa"/>
          </w:tcPr>
          <w:p w14:paraId="4C621F1C" w14:textId="77777777" w:rsidR="00AA1CB5" w:rsidRPr="00C76005" w:rsidRDefault="00AA1CB5" w:rsidP="00AA1CB5">
            <w:pPr>
              <w:spacing w:before="0" w:after="0"/>
              <w:rPr>
                <w:lang w:val="es-US"/>
              </w:rPr>
            </w:pPr>
            <w:r w:rsidRPr="00C76005">
              <w:rPr>
                <w:lang w:val="es-US"/>
              </w:rPr>
              <w:t>Número de la póliza de seguro:</w:t>
            </w:r>
          </w:p>
          <w:p w14:paraId="42874D86" w14:textId="77777777" w:rsidR="00AA1CB5" w:rsidRPr="00C76005" w:rsidRDefault="00AA1CB5" w:rsidP="00AA1CB5">
            <w:pPr>
              <w:spacing w:before="0" w:after="0"/>
              <w:rPr>
                <w:b/>
                <w:bCs/>
                <w:lang w:val="es-US"/>
              </w:rPr>
            </w:pPr>
          </w:p>
        </w:tc>
      </w:tr>
    </w:tbl>
    <w:p w14:paraId="19744C0F" w14:textId="77777777" w:rsidR="00E64674" w:rsidRPr="00C76005" w:rsidRDefault="00E64674">
      <w:pPr>
        <w:spacing w:before="120" w:after="0"/>
        <w:rPr>
          <w:b/>
          <w:bCs/>
          <w:lang w:val="es-US"/>
        </w:rPr>
      </w:pPr>
      <w:r w:rsidRPr="00C76005">
        <w:rPr>
          <w:lang w:val="es-US"/>
        </w:rPr>
        <w:br w:type="page"/>
      </w:r>
    </w:p>
    <w:p w14:paraId="0E15A6AD" w14:textId="77777777" w:rsidR="00630688" w:rsidRPr="00C76005" w:rsidRDefault="00630688" w:rsidP="00630688">
      <w:pPr>
        <w:spacing w:before="0" w:after="0"/>
        <w:rPr>
          <w:b/>
          <w:bCs/>
          <w:lang w:val="es-US"/>
        </w:rPr>
      </w:pPr>
    </w:p>
    <w:p w14:paraId="3CB71816" w14:textId="124C9BDB" w:rsidR="00630688" w:rsidRPr="00C76005" w:rsidRDefault="00630688" w:rsidP="00630688">
      <w:pPr>
        <w:spacing w:before="0" w:after="0"/>
        <w:rPr>
          <w:b/>
          <w:bCs/>
          <w:lang w:val="es-US"/>
        </w:rPr>
      </w:pPr>
      <w:r w:rsidRPr="00C76005">
        <w:rPr>
          <w:b/>
          <w:lang w:val="es-US"/>
        </w:rPr>
        <w:t>Para el empleador/reclutador</w:t>
      </w:r>
    </w:p>
    <w:tbl>
      <w:tblPr>
        <w:tblStyle w:val="TableGrid"/>
        <w:tblW w:w="0" w:type="auto"/>
        <w:tblLook w:val="04A0" w:firstRow="1" w:lastRow="0" w:firstColumn="1" w:lastColumn="0" w:noHBand="0" w:noVBand="1"/>
      </w:tblPr>
      <w:tblGrid>
        <w:gridCol w:w="11510"/>
      </w:tblGrid>
      <w:tr w:rsidR="00630688" w:rsidRPr="00C76005" w14:paraId="16462D5C" w14:textId="77777777" w:rsidTr="00E01E5B">
        <w:tc>
          <w:tcPr>
            <w:tcW w:w="11510" w:type="dxa"/>
          </w:tcPr>
          <w:p w14:paraId="5723D0A5" w14:textId="55A6024D" w:rsidR="00630688" w:rsidRPr="00C76005" w:rsidRDefault="007A15DD" w:rsidP="00E01E5B">
            <w:pPr>
              <w:rPr>
                <w:lang w:val="es-US"/>
              </w:rPr>
            </w:pPr>
            <w:sdt>
              <w:sdtPr>
                <w:rPr>
                  <w:lang w:val="es-US"/>
                </w:rPr>
                <w:id w:val="746001200"/>
                <w14:checkbox>
                  <w14:checked w14:val="0"/>
                  <w14:checkedState w14:val="2612" w14:font="MS Gothic"/>
                  <w14:uncheckedState w14:val="2610" w14:font="MS Gothic"/>
                </w14:checkbox>
              </w:sdtPr>
              <w:sdtEndPr/>
              <w:sdtContent>
                <w:r w:rsidR="00630688" w:rsidRPr="00C76005">
                  <w:rPr>
                    <w:rFonts w:ascii="MS Gothic" w:eastAsia="MS Gothic" w:hAnsi="MS Gothic"/>
                    <w:lang w:val="es-US"/>
                  </w:rPr>
                  <w:t>☐</w:t>
                </w:r>
              </w:sdtContent>
            </w:sdt>
            <w:r w:rsidR="00930CD1" w:rsidRPr="00C76005">
              <w:rPr>
                <w:lang w:val="es-US"/>
              </w:rPr>
              <w:t xml:space="preserve"> En el momento del reclutamiento, proporcioné esta declaración de empleo, de conformidad con el artículo 181.86 de los Estatutos de Minnesota.</w:t>
            </w:r>
          </w:p>
          <w:p w14:paraId="14081CD1" w14:textId="579AA9E3" w:rsidR="00630688" w:rsidRPr="00C76005" w:rsidRDefault="007A15DD" w:rsidP="00E01E5B">
            <w:pPr>
              <w:spacing w:before="0" w:after="0"/>
              <w:rPr>
                <w:b/>
                <w:bCs/>
                <w:lang w:val="es-US"/>
              </w:rPr>
            </w:pPr>
            <w:sdt>
              <w:sdtPr>
                <w:rPr>
                  <w:lang w:val="es-US"/>
                </w:rPr>
                <w:id w:val="1772658566"/>
                <w14:checkbox>
                  <w14:checked w14:val="0"/>
                  <w14:checkedState w14:val="2612" w14:font="MS Gothic"/>
                  <w14:uncheckedState w14:val="2610" w14:font="MS Gothic"/>
                </w14:checkbox>
              </w:sdtPr>
              <w:sdtEndPr/>
              <w:sdtContent>
                <w:r w:rsidR="00630688" w:rsidRPr="00C76005">
                  <w:rPr>
                    <w:rFonts w:ascii="MS Gothic" w:eastAsia="MS Gothic" w:hAnsi="MS Gothic"/>
                    <w:lang w:val="es-US"/>
                  </w:rPr>
                  <w:t>☐</w:t>
                </w:r>
              </w:sdtContent>
            </w:sdt>
            <w:r w:rsidR="00930CD1" w:rsidRPr="00C76005">
              <w:rPr>
                <w:lang w:val="es-US"/>
              </w:rPr>
              <w:t xml:space="preserve"> Entiendo que esta declaración de empleo es un contrato ejecutable entre el trabajador migrante y el empleador.</w:t>
            </w:r>
          </w:p>
        </w:tc>
      </w:tr>
    </w:tbl>
    <w:p w14:paraId="24C30FB9" w14:textId="77777777" w:rsidR="00B73947" w:rsidRPr="00C76005" w:rsidRDefault="00B73947" w:rsidP="009271C0">
      <w:pPr>
        <w:spacing w:after="0"/>
        <w:rPr>
          <w:bCs/>
          <w:lang w:val="es-US"/>
        </w:rPr>
      </w:pPr>
    </w:p>
    <w:p w14:paraId="5A9176B8" w14:textId="2AB2BE13" w:rsidR="0048786A" w:rsidRPr="00C76005" w:rsidRDefault="0048786A" w:rsidP="009271C0">
      <w:pPr>
        <w:spacing w:after="0"/>
        <w:rPr>
          <w:b/>
          <w:bCs/>
          <w:lang w:val="es-US"/>
        </w:rPr>
      </w:pPr>
      <w:r w:rsidRPr="00C76005">
        <w:rPr>
          <w:lang w:val="es-US"/>
        </w:rPr>
        <w:t>Este formulario fue completado el _______________ (fecha) en _____________________ (lugar) por ______________________ (nombre) y proporcionado al trabajador el ______________ (fecha) en __________________ (lugar) por ___________________ (forma de entrega: correo electrónico, correo, texto, en persona, etc.).</w:t>
      </w:r>
    </w:p>
    <w:sectPr w:rsidR="0048786A" w:rsidRPr="00C76005" w:rsidSect="00233D7B">
      <w:footerReference w:type="default" r:id="rId12"/>
      <w:footerReference w:type="first" r:id="rId13"/>
      <w:type w:val="continuous"/>
      <w:pgSz w:w="12240" w:h="15840" w:code="1"/>
      <w:pgMar w:top="360" w:right="360" w:bottom="360" w:left="360"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1CD7F" w14:textId="77777777" w:rsidR="007A15DD" w:rsidRDefault="007A15DD" w:rsidP="00E55F4F">
      <w:r>
        <w:separator/>
      </w:r>
    </w:p>
  </w:endnote>
  <w:endnote w:type="continuationSeparator" w:id="0">
    <w:p w14:paraId="54F48569" w14:textId="77777777" w:rsidR="007A15DD" w:rsidRDefault="007A15DD" w:rsidP="00E5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269420"/>
      <w:docPartObj>
        <w:docPartGallery w:val="Page Numbers (Bottom of Page)"/>
        <w:docPartUnique/>
      </w:docPartObj>
    </w:sdtPr>
    <w:sdtEndPr>
      <w:rPr>
        <w:noProof/>
      </w:rPr>
    </w:sdtEndPr>
    <w:sdtContent>
      <w:p w14:paraId="32540CCD" w14:textId="6340451A" w:rsidR="009271C0" w:rsidRDefault="009271C0">
        <w:pPr>
          <w:pStyle w:val="Footer"/>
        </w:pPr>
        <w:r>
          <w:fldChar w:fldCharType="begin"/>
        </w:r>
        <w:r>
          <w:instrText xml:space="preserve"> PAGE   \* MERGEFORMAT </w:instrText>
        </w:r>
        <w:r>
          <w:fldChar w:fldCharType="separate"/>
        </w:r>
        <w:r>
          <w:t>2</w:t>
        </w:r>
        <w:r>
          <w:fldChar w:fldCharType="end"/>
        </w:r>
      </w:p>
    </w:sdtContent>
  </w:sdt>
  <w:p w14:paraId="4598862E" w14:textId="77777777" w:rsidR="009271C0" w:rsidRDefault="009271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726401"/>
      <w:docPartObj>
        <w:docPartGallery w:val="Page Numbers (Bottom of Page)"/>
        <w:docPartUnique/>
      </w:docPartObj>
    </w:sdtPr>
    <w:sdtEndPr>
      <w:rPr>
        <w:noProof/>
      </w:rPr>
    </w:sdtEndPr>
    <w:sdtContent>
      <w:p w14:paraId="7F788231" w14:textId="5BA2DE7D" w:rsidR="009271C0" w:rsidRDefault="009271C0">
        <w:pPr>
          <w:pStyle w:val="Footer"/>
        </w:pPr>
        <w:r>
          <w:fldChar w:fldCharType="begin"/>
        </w:r>
        <w:r>
          <w:instrText xml:space="preserve"> PAGE   \* MERGEFORMAT </w:instrText>
        </w:r>
        <w:r>
          <w:fldChar w:fldCharType="separate"/>
        </w:r>
        <w:r>
          <w:t>2</w:t>
        </w:r>
        <w:r>
          <w:fldChar w:fldCharType="end"/>
        </w:r>
      </w:p>
    </w:sdtContent>
  </w:sdt>
  <w:p w14:paraId="3EC77498" w14:textId="43B7DBD0" w:rsidR="00555811" w:rsidRPr="00833DC6" w:rsidRDefault="00555811" w:rsidP="00555811">
    <w:pPr>
      <w:pStyle w:val="Footer"/>
      <w:jc w:val="center"/>
      <w:rPr>
        <w:color w:val="003865"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8123C" w14:textId="77777777" w:rsidR="007A15DD" w:rsidRDefault="007A15DD" w:rsidP="00E55F4F">
      <w:r>
        <w:separator/>
      </w:r>
    </w:p>
  </w:footnote>
  <w:footnote w:type="continuationSeparator" w:id="0">
    <w:p w14:paraId="5DF5D806" w14:textId="77777777" w:rsidR="007A15DD" w:rsidRDefault="007A15DD" w:rsidP="00E55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C4ADC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6.2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E75897"/>
    <w:multiLevelType w:val="hybridMultilevel"/>
    <w:tmpl w:val="896457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2B09D5"/>
    <w:multiLevelType w:val="hybridMultilevel"/>
    <w:tmpl w:val="D35E6B86"/>
    <w:lvl w:ilvl="0" w:tplc="7D6032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E1BE5"/>
    <w:multiLevelType w:val="hybridMultilevel"/>
    <w:tmpl w:val="7656603C"/>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B624EA"/>
    <w:multiLevelType w:val="hybridMultilevel"/>
    <w:tmpl w:val="6C26803C"/>
    <w:lvl w:ilvl="0" w:tplc="F65A9B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1891302">
    <w:abstractNumId w:val="3"/>
  </w:num>
  <w:num w:numId="2" w16cid:durableId="479928003">
    <w:abstractNumId w:val="6"/>
  </w:num>
  <w:num w:numId="3" w16cid:durableId="713575807">
    <w:abstractNumId w:val="21"/>
  </w:num>
  <w:num w:numId="4" w16cid:durableId="670107253">
    <w:abstractNumId w:val="18"/>
  </w:num>
  <w:num w:numId="5" w16cid:durableId="1979256881">
    <w:abstractNumId w:val="16"/>
  </w:num>
  <w:num w:numId="6" w16cid:durableId="800539720">
    <w:abstractNumId w:val="4"/>
  </w:num>
  <w:num w:numId="7" w16cid:durableId="1806925421">
    <w:abstractNumId w:val="14"/>
  </w:num>
  <w:num w:numId="8" w16cid:durableId="1881553722">
    <w:abstractNumId w:val="7"/>
  </w:num>
  <w:num w:numId="9" w16cid:durableId="1645810382">
    <w:abstractNumId w:val="11"/>
  </w:num>
  <w:num w:numId="10" w16cid:durableId="535973740">
    <w:abstractNumId w:val="2"/>
  </w:num>
  <w:num w:numId="11" w16cid:durableId="1674339713">
    <w:abstractNumId w:val="2"/>
  </w:num>
  <w:num w:numId="12" w16cid:durableId="211432612">
    <w:abstractNumId w:val="22"/>
  </w:num>
  <w:num w:numId="13" w16cid:durableId="1077702065">
    <w:abstractNumId w:val="23"/>
  </w:num>
  <w:num w:numId="14" w16cid:durableId="1554123186">
    <w:abstractNumId w:val="15"/>
  </w:num>
  <w:num w:numId="15" w16cid:durableId="1767580267">
    <w:abstractNumId w:val="2"/>
  </w:num>
  <w:num w:numId="16" w16cid:durableId="67192692">
    <w:abstractNumId w:val="23"/>
  </w:num>
  <w:num w:numId="17" w16cid:durableId="1502742721">
    <w:abstractNumId w:val="15"/>
  </w:num>
  <w:num w:numId="18" w16cid:durableId="1498351128">
    <w:abstractNumId w:val="9"/>
  </w:num>
  <w:num w:numId="19" w16cid:durableId="1566800525">
    <w:abstractNumId w:val="5"/>
  </w:num>
  <w:num w:numId="20" w16cid:durableId="648942104">
    <w:abstractNumId w:val="1"/>
  </w:num>
  <w:num w:numId="21" w16cid:durableId="488518544">
    <w:abstractNumId w:val="0"/>
  </w:num>
  <w:num w:numId="22" w16cid:durableId="540676680">
    <w:abstractNumId w:val="8"/>
  </w:num>
  <w:num w:numId="23" w16cid:durableId="336739757">
    <w:abstractNumId w:val="17"/>
  </w:num>
  <w:num w:numId="24" w16cid:durableId="372078057">
    <w:abstractNumId w:val="19"/>
  </w:num>
  <w:num w:numId="25" w16cid:durableId="834297343">
    <w:abstractNumId w:val="20"/>
  </w:num>
  <w:num w:numId="26" w16cid:durableId="1140457480">
    <w:abstractNumId w:val="13"/>
  </w:num>
  <w:num w:numId="27" w16cid:durableId="1538081837">
    <w:abstractNumId w:val="12"/>
  </w:num>
  <w:num w:numId="28" w16cid:durableId="1146161779">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39"/>
    <w:rsid w:val="00002DEC"/>
    <w:rsid w:val="0000500E"/>
    <w:rsid w:val="000065AC"/>
    <w:rsid w:val="00006A0A"/>
    <w:rsid w:val="00007008"/>
    <w:rsid w:val="0001142C"/>
    <w:rsid w:val="000126A1"/>
    <w:rsid w:val="00034048"/>
    <w:rsid w:val="00041435"/>
    <w:rsid w:val="00046570"/>
    <w:rsid w:val="00052AD8"/>
    <w:rsid w:val="0005393F"/>
    <w:rsid w:val="00053B4F"/>
    <w:rsid w:val="00062C34"/>
    <w:rsid w:val="00064B90"/>
    <w:rsid w:val="0007374A"/>
    <w:rsid w:val="00075723"/>
    <w:rsid w:val="00080404"/>
    <w:rsid w:val="000813E2"/>
    <w:rsid w:val="00084742"/>
    <w:rsid w:val="00084E25"/>
    <w:rsid w:val="0009060D"/>
    <w:rsid w:val="000938E0"/>
    <w:rsid w:val="000950C8"/>
    <w:rsid w:val="00097962"/>
    <w:rsid w:val="000A69AD"/>
    <w:rsid w:val="000B0FAD"/>
    <w:rsid w:val="000B2E68"/>
    <w:rsid w:val="000B58DD"/>
    <w:rsid w:val="000C3708"/>
    <w:rsid w:val="000C3761"/>
    <w:rsid w:val="000C5BD2"/>
    <w:rsid w:val="000C7373"/>
    <w:rsid w:val="000E313B"/>
    <w:rsid w:val="000E388D"/>
    <w:rsid w:val="000E3E9D"/>
    <w:rsid w:val="000F38F1"/>
    <w:rsid w:val="000F4BB1"/>
    <w:rsid w:val="000F58C4"/>
    <w:rsid w:val="000F682D"/>
    <w:rsid w:val="001012BC"/>
    <w:rsid w:val="00102FAD"/>
    <w:rsid w:val="00113698"/>
    <w:rsid w:val="001140A1"/>
    <w:rsid w:val="00125DFC"/>
    <w:rsid w:val="00126286"/>
    <w:rsid w:val="00130FC2"/>
    <w:rsid w:val="00135082"/>
    <w:rsid w:val="00135DC7"/>
    <w:rsid w:val="0013690A"/>
    <w:rsid w:val="00141149"/>
    <w:rsid w:val="001457DD"/>
    <w:rsid w:val="001466FE"/>
    <w:rsid w:val="001469D0"/>
    <w:rsid w:val="0014754F"/>
    <w:rsid w:val="00147ED1"/>
    <w:rsid w:val="0015005F"/>
    <w:rsid w:val="001500D6"/>
    <w:rsid w:val="00154AC6"/>
    <w:rsid w:val="00157AFF"/>
    <w:rsid w:val="00157C41"/>
    <w:rsid w:val="00160E2B"/>
    <w:rsid w:val="00161B51"/>
    <w:rsid w:val="00162B5C"/>
    <w:rsid w:val="00164295"/>
    <w:rsid w:val="001661D9"/>
    <w:rsid w:val="001708EC"/>
    <w:rsid w:val="001710FC"/>
    <w:rsid w:val="001925A8"/>
    <w:rsid w:val="0019673D"/>
    <w:rsid w:val="00197F7E"/>
    <w:rsid w:val="001A46BB"/>
    <w:rsid w:val="001A61DF"/>
    <w:rsid w:val="001A71E4"/>
    <w:rsid w:val="001C55E0"/>
    <w:rsid w:val="001E5ECF"/>
    <w:rsid w:val="001F08AD"/>
    <w:rsid w:val="001F66EE"/>
    <w:rsid w:val="00204736"/>
    <w:rsid w:val="00204A06"/>
    <w:rsid w:val="00205252"/>
    <w:rsid w:val="00211CA3"/>
    <w:rsid w:val="00213039"/>
    <w:rsid w:val="00220BC6"/>
    <w:rsid w:val="00222A49"/>
    <w:rsid w:val="00224168"/>
    <w:rsid w:val="0022475C"/>
    <w:rsid w:val="0022552E"/>
    <w:rsid w:val="00233D7B"/>
    <w:rsid w:val="002568B2"/>
    <w:rsid w:val="00261247"/>
    <w:rsid w:val="00264652"/>
    <w:rsid w:val="00270247"/>
    <w:rsid w:val="00270E31"/>
    <w:rsid w:val="00282084"/>
    <w:rsid w:val="00291052"/>
    <w:rsid w:val="002A610D"/>
    <w:rsid w:val="002A799E"/>
    <w:rsid w:val="002B1436"/>
    <w:rsid w:val="002B1BB3"/>
    <w:rsid w:val="002B3133"/>
    <w:rsid w:val="002B37FD"/>
    <w:rsid w:val="002B449E"/>
    <w:rsid w:val="002B5E79"/>
    <w:rsid w:val="002C0859"/>
    <w:rsid w:val="002C52B5"/>
    <w:rsid w:val="002D408F"/>
    <w:rsid w:val="002D46EE"/>
    <w:rsid w:val="002D746E"/>
    <w:rsid w:val="002D777D"/>
    <w:rsid w:val="002E587D"/>
    <w:rsid w:val="002E7BA8"/>
    <w:rsid w:val="002F1947"/>
    <w:rsid w:val="002F305F"/>
    <w:rsid w:val="002F7341"/>
    <w:rsid w:val="0030336E"/>
    <w:rsid w:val="00306D94"/>
    <w:rsid w:val="00307CD1"/>
    <w:rsid w:val="003125DF"/>
    <w:rsid w:val="00316D25"/>
    <w:rsid w:val="003171E5"/>
    <w:rsid w:val="00317211"/>
    <w:rsid w:val="00317C64"/>
    <w:rsid w:val="003204A1"/>
    <w:rsid w:val="003214F3"/>
    <w:rsid w:val="003259C1"/>
    <w:rsid w:val="0033113B"/>
    <w:rsid w:val="003333E0"/>
    <w:rsid w:val="00335736"/>
    <w:rsid w:val="00343B7C"/>
    <w:rsid w:val="00344570"/>
    <w:rsid w:val="00344E14"/>
    <w:rsid w:val="003471E3"/>
    <w:rsid w:val="00355E04"/>
    <w:rsid w:val="003563D2"/>
    <w:rsid w:val="003624CC"/>
    <w:rsid w:val="00376FA5"/>
    <w:rsid w:val="003A1479"/>
    <w:rsid w:val="003A1813"/>
    <w:rsid w:val="003A2C2F"/>
    <w:rsid w:val="003A5696"/>
    <w:rsid w:val="003A56B1"/>
    <w:rsid w:val="003A685E"/>
    <w:rsid w:val="003B4F86"/>
    <w:rsid w:val="003B7D82"/>
    <w:rsid w:val="003C410B"/>
    <w:rsid w:val="003C4644"/>
    <w:rsid w:val="003C5BE3"/>
    <w:rsid w:val="003D2764"/>
    <w:rsid w:val="003F2E2E"/>
    <w:rsid w:val="00406964"/>
    <w:rsid w:val="00411058"/>
    <w:rsid w:val="00413425"/>
    <w:rsid w:val="00413A7C"/>
    <w:rsid w:val="004141DD"/>
    <w:rsid w:val="00416C8D"/>
    <w:rsid w:val="004246B9"/>
    <w:rsid w:val="0043013E"/>
    <w:rsid w:val="00430CC9"/>
    <w:rsid w:val="00436395"/>
    <w:rsid w:val="0045522F"/>
    <w:rsid w:val="00460F99"/>
    <w:rsid w:val="00461804"/>
    <w:rsid w:val="00463D0E"/>
    <w:rsid w:val="00464D72"/>
    <w:rsid w:val="00466810"/>
    <w:rsid w:val="00470FD5"/>
    <w:rsid w:val="004816B5"/>
    <w:rsid w:val="00481AFC"/>
    <w:rsid w:val="00483DD2"/>
    <w:rsid w:val="00483ED2"/>
    <w:rsid w:val="004844ED"/>
    <w:rsid w:val="0048786A"/>
    <w:rsid w:val="00494E6F"/>
    <w:rsid w:val="004A1B4D"/>
    <w:rsid w:val="004A58DD"/>
    <w:rsid w:val="004A6119"/>
    <w:rsid w:val="004B24A6"/>
    <w:rsid w:val="004B47DC"/>
    <w:rsid w:val="004C5F4B"/>
    <w:rsid w:val="004C75BD"/>
    <w:rsid w:val="004D2240"/>
    <w:rsid w:val="004D4768"/>
    <w:rsid w:val="004E08C5"/>
    <w:rsid w:val="004E0B22"/>
    <w:rsid w:val="004E75B3"/>
    <w:rsid w:val="004E75BF"/>
    <w:rsid w:val="004F04BA"/>
    <w:rsid w:val="004F0EFF"/>
    <w:rsid w:val="0050093F"/>
    <w:rsid w:val="005016C9"/>
    <w:rsid w:val="005146A6"/>
    <w:rsid w:val="00514788"/>
    <w:rsid w:val="005163DD"/>
    <w:rsid w:val="00522820"/>
    <w:rsid w:val="00526A97"/>
    <w:rsid w:val="0054371B"/>
    <w:rsid w:val="00547F65"/>
    <w:rsid w:val="00555811"/>
    <w:rsid w:val="00560690"/>
    <w:rsid w:val="0056369E"/>
    <w:rsid w:val="0056615E"/>
    <w:rsid w:val="005666F2"/>
    <w:rsid w:val="0057497D"/>
    <w:rsid w:val="005804BA"/>
    <w:rsid w:val="00591B32"/>
    <w:rsid w:val="00594C2F"/>
    <w:rsid w:val="00595FE8"/>
    <w:rsid w:val="005A0806"/>
    <w:rsid w:val="005A08B4"/>
    <w:rsid w:val="005A79F4"/>
    <w:rsid w:val="005B2DDF"/>
    <w:rsid w:val="005B4AE7"/>
    <w:rsid w:val="005B4FCC"/>
    <w:rsid w:val="005B53B0"/>
    <w:rsid w:val="005B6251"/>
    <w:rsid w:val="005B7A1E"/>
    <w:rsid w:val="005C16D8"/>
    <w:rsid w:val="005D4207"/>
    <w:rsid w:val="005D45B3"/>
    <w:rsid w:val="005D45E7"/>
    <w:rsid w:val="005D7571"/>
    <w:rsid w:val="005E4BDD"/>
    <w:rsid w:val="005E6DE5"/>
    <w:rsid w:val="005E7863"/>
    <w:rsid w:val="005F13BF"/>
    <w:rsid w:val="005F593B"/>
    <w:rsid w:val="005F6005"/>
    <w:rsid w:val="005F7AE5"/>
    <w:rsid w:val="0060186D"/>
    <w:rsid w:val="006064AB"/>
    <w:rsid w:val="00611962"/>
    <w:rsid w:val="00611F2D"/>
    <w:rsid w:val="0061542F"/>
    <w:rsid w:val="00617B51"/>
    <w:rsid w:val="00622BB5"/>
    <w:rsid w:val="00626D27"/>
    <w:rsid w:val="00627CBA"/>
    <w:rsid w:val="00627D5B"/>
    <w:rsid w:val="00630688"/>
    <w:rsid w:val="00631D0D"/>
    <w:rsid w:val="00640145"/>
    <w:rsid w:val="00641BB7"/>
    <w:rsid w:val="00642359"/>
    <w:rsid w:val="00650945"/>
    <w:rsid w:val="00652032"/>
    <w:rsid w:val="00655345"/>
    <w:rsid w:val="00657DF1"/>
    <w:rsid w:val="00660420"/>
    <w:rsid w:val="00660893"/>
    <w:rsid w:val="006719B0"/>
    <w:rsid w:val="00672536"/>
    <w:rsid w:val="00673000"/>
    <w:rsid w:val="00681163"/>
    <w:rsid w:val="00681EDC"/>
    <w:rsid w:val="00684C35"/>
    <w:rsid w:val="0068649F"/>
    <w:rsid w:val="00687189"/>
    <w:rsid w:val="0069484E"/>
    <w:rsid w:val="00694E37"/>
    <w:rsid w:val="00697CCC"/>
    <w:rsid w:val="006B13B7"/>
    <w:rsid w:val="006B2942"/>
    <w:rsid w:val="006B33CE"/>
    <w:rsid w:val="006B3994"/>
    <w:rsid w:val="006B4E12"/>
    <w:rsid w:val="006B724C"/>
    <w:rsid w:val="006C011E"/>
    <w:rsid w:val="006C0E45"/>
    <w:rsid w:val="006C20BB"/>
    <w:rsid w:val="006D4829"/>
    <w:rsid w:val="006D4B39"/>
    <w:rsid w:val="006E3985"/>
    <w:rsid w:val="006E71FC"/>
    <w:rsid w:val="006F3B38"/>
    <w:rsid w:val="00703EEE"/>
    <w:rsid w:val="007137A4"/>
    <w:rsid w:val="0071688D"/>
    <w:rsid w:val="0072389E"/>
    <w:rsid w:val="00730201"/>
    <w:rsid w:val="0073123E"/>
    <w:rsid w:val="00735B28"/>
    <w:rsid w:val="0073727C"/>
    <w:rsid w:val="00737F33"/>
    <w:rsid w:val="00742A84"/>
    <w:rsid w:val="00743741"/>
    <w:rsid w:val="0074778B"/>
    <w:rsid w:val="00754FB5"/>
    <w:rsid w:val="00756C87"/>
    <w:rsid w:val="00762A80"/>
    <w:rsid w:val="00764F4E"/>
    <w:rsid w:val="00765578"/>
    <w:rsid w:val="007721B5"/>
    <w:rsid w:val="0077225E"/>
    <w:rsid w:val="0077553D"/>
    <w:rsid w:val="0079193E"/>
    <w:rsid w:val="00793005"/>
    <w:rsid w:val="0079333F"/>
    <w:rsid w:val="00793F48"/>
    <w:rsid w:val="00796D90"/>
    <w:rsid w:val="007A15DD"/>
    <w:rsid w:val="007A404B"/>
    <w:rsid w:val="007A6986"/>
    <w:rsid w:val="007B1E4A"/>
    <w:rsid w:val="007B1F96"/>
    <w:rsid w:val="007B2C65"/>
    <w:rsid w:val="007B35B2"/>
    <w:rsid w:val="007B462C"/>
    <w:rsid w:val="007C0917"/>
    <w:rsid w:val="007C1074"/>
    <w:rsid w:val="007C6CB0"/>
    <w:rsid w:val="007D1FFF"/>
    <w:rsid w:val="007D42A0"/>
    <w:rsid w:val="007D613F"/>
    <w:rsid w:val="007D7028"/>
    <w:rsid w:val="007E5F7C"/>
    <w:rsid w:val="007E685C"/>
    <w:rsid w:val="007F6108"/>
    <w:rsid w:val="007F7097"/>
    <w:rsid w:val="008067A6"/>
    <w:rsid w:val="0080758D"/>
    <w:rsid w:val="00813CB4"/>
    <w:rsid w:val="008140CC"/>
    <w:rsid w:val="0082092B"/>
    <w:rsid w:val="008251B3"/>
    <w:rsid w:val="0083351D"/>
    <w:rsid w:val="00844F1D"/>
    <w:rsid w:val="0084702D"/>
    <w:rsid w:val="0084749F"/>
    <w:rsid w:val="00857AD5"/>
    <w:rsid w:val="00862833"/>
    <w:rsid w:val="0086296F"/>
    <w:rsid w:val="00863069"/>
    <w:rsid w:val="008635C9"/>
    <w:rsid w:val="00863795"/>
    <w:rsid w:val="00864202"/>
    <w:rsid w:val="00881A6B"/>
    <w:rsid w:val="00893071"/>
    <w:rsid w:val="00893CE4"/>
    <w:rsid w:val="00893DF8"/>
    <w:rsid w:val="008958C9"/>
    <w:rsid w:val="00897E72"/>
    <w:rsid w:val="008A3E48"/>
    <w:rsid w:val="008A4DBE"/>
    <w:rsid w:val="008B1BA2"/>
    <w:rsid w:val="008B5443"/>
    <w:rsid w:val="008B715F"/>
    <w:rsid w:val="008C132F"/>
    <w:rsid w:val="008C50E7"/>
    <w:rsid w:val="008C7EEB"/>
    <w:rsid w:val="008D0DEF"/>
    <w:rsid w:val="008D2256"/>
    <w:rsid w:val="008D2CDC"/>
    <w:rsid w:val="008D4893"/>
    <w:rsid w:val="008D5E3D"/>
    <w:rsid w:val="008E082A"/>
    <w:rsid w:val="008E4A84"/>
    <w:rsid w:val="008E7388"/>
    <w:rsid w:val="008E7752"/>
    <w:rsid w:val="008F30DB"/>
    <w:rsid w:val="008F42B1"/>
    <w:rsid w:val="008F70DC"/>
    <w:rsid w:val="0090737A"/>
    <w:rsid w:val="00910328"/>
    <w:rsid w:val="00923DB4"/>
    <w:rsid w:val="009271C0"/>
    <w:rsid w:val="00930CD1"/>
    <w:rsid w:val="0093292C"/>
    <w:rsid w:val="009416FD"/>
    <w:rsid w:val="009546FA"/>
    <w:rsid w:val="0096108C"/>
    <w:rsid w:val="00963BA0"/>
    <w:rsid w:val="00967092"/>
    <w:rsid w:val="00967764"/>
    <w:rsid w:val="0097389F"/>
    <w:rsid w:val="00976E84"/>
    <w:rsid w:val="0098016F"/>
    <w:rsid w:val="009809FA"/>
    <w:rsid w:val="009810EE"/>
    <w:rsid w:val="00981DFF"/>
    <w:rsid w:val="009829D9"/>
    <w:rsid w:val="00984CC9"/>
    <w:rsid w:val="0099233F"/>
    <w:rsid w:val="0099391E"/>
    <w:rsid w:val="009A2A4B"/>
    <w:rsid w:val="009A3437"/>
    <w:rsid w:val="009A411A"/>
    <w:rsid w:val="009B54A0"/>
    <w:rsid w:val="009C00B4"/>
    <w:rsid w:val="009C6405"/>
    <w:rsid w:val="009D0C12"/>
    <w:rsid w:val="009D1789"/>
    <w:rsid w:val="009D17BC"/>
    <w:rsid w:val="009D1801"/>
    <w:rsid w:val="009D3F78"/>
    <w:rsid w:val="009D64B6"/>
    <w:rsid w:val="009D79C7"/>
    <w:rsid w:val="009F2DA1"/>
    <w:rsid w:val="009F4B05"/>
    <w:rsid w:val="00A03A88"/>
    <w:rsid w:val="00A03D4A"/>
    <w:rsid w:val="00A213A6"/>
    <w:rsid w:val="00A24B51"/>
    <w:rsid w:val="00A30799"/>
    <w:rsid w:val="00A32F3F"/>
    <w:rsid w:val="00A3585D"/>
    <w:rsid w:val="00A44D8F"/>
    <w:rsid w:val="00A45606"/>
    <w:rsid w:val="00A46CD3"/>
    <w:rsid w:val="00A50E1D"/>
    <w:rsid w:val="00A57FE8"/>
    <w:rsid w:val="00A64ECE"/>
    <w:rsid w:val="00A66185"/>
    <w:rsid w:val="00A6750A"/>
    <w:rsid w:val="00A70284"/>
    <w:rsid w:val="00A71CAD"/>
    <w:rsid w:val="00A731A2"/>
    <w:rsid w:val="00A74ECF"/>
    <w:rsid w:val="00A827B0"/>
    <w:rsid w:val="00A827C1"/>
    <w:rsid w:val="00A93F40"/>
    <w:rsid w:val="00A96F93"/>
    <w:rsid w:val="00AA0A4E"/>
    <w:rsid w:val="00AA170C"/>
    <w:rsid w:val="00AA1CB5"/>
    <w:rsid w:val="00AD39DA"/>
    <w:rsid w:val="00AD5875"/>
    <w:rsid w:val="00AD6FDE"/>
    <w:rsid w:val="00AE3887"/>
    <w:rsid w:val="00AE5772"/>
    <w:rsid w:val="00AF22AD"/>
    <w:rsid w:val="00AF5107"/>
    <w:rsid w:val="00B00754"/>
    <w:rsid w:val="00B013CC"/>
    <w:rsid w:val="00B03747"/>
    <w:rsid w:val="00B0461B"/>
    <w:rsid w:val="00B04B2C"/>
    <w:rsid w:val="00B05432"/>
    <w:rsid w:val="00B06264"/>
    <w:rsid w:val="00B06A42"/>
    <w:rsid w:val="00B07C8F"/>
    <w:rsid w:val="00B118FD"/>
    <w:rsid w:val="00B275D4"/>
    <w:rsid w:val="00B344E2"/>
    <w:rsid w:val="00B37034"/>
    <w:rsid w:val="00B42688"/>
    <w:rsid w:val="00B42D35"/>
    <w:rsid w:val="00B45C6B"/>
    <w:rsid w:val="00B54D6F"/>
    <w:rsid w:val="00B557A9"/>
    <w:rsid w:val="00B70645"/>
    <w:rsid w:val="00B70968"/>
    <w:rsid w:val="00B73229"/>
    <w:rsid w:val="00B73947"/>
    <w:rsid w:val="00B75051"/>
    <w:rsid w:val="00B75D40"/>
    <w:rsid w:val="00B761DD"/>
    <w:rsid w:val="00B76F23"/>
    <w:rsid w:val="00B85296"/>
    <w:rsid w:val="00B859DE"/>
    <w:rsid w:val="00B92F01"/>
    <w:rsid w:val="00BB1493"/>
    <w:rsid w:val="00BB550F"/>
    <w:rsid w:val="00BB601D"/>
    <w:rsid w:val="00BD0E59"/>
    <w:rsid w:val="00BD72AE"/>
    <w:rsid w:val="00BE030B"/>
    <w:rsid w:val="00BE2656"/>
    <w:rsid w:val="00BE46F5"/>
    <w:rsid w:val="00BF2643"/>
    <w:rsid w:val="00BF2720"/>
    <w:rsid w:val="00BF381C"/>
    <w:rsid w:val="00C02CFD"/>
    <w:rsid w:val="00C12D2F"/>
    <w:rsid w:val="00C1378B"/>
    <w:rsid w:val="00C14331"/>
    <w:rsid w:val="00C277A8"/>
    <w:rsid w:val="00C309AE"/>
    <w:rsid w:val="00C33BA7"/>
    <w:rsid w:val="00C362E6"/>
    <w:rsid w:val="00C365CE"/>
    <w:rsid w:val="00C37E6A"/>
    <w:rsid w:val="00C417EB"/>
    <w:rsid w:val="00C528AE"/>
    <w:rsid w:val="00C65E7F"/>
    <w:rsid w:val="00C7130A"/>
    <w:rsid w:val="00C728C7"/>
    <w:rsid w:val="00C74B38"/>
    <w:rsid w:val="00C76005"/>
    <w:rsid w:val="00C762E4"/>
    <w:rsid w:val="00C82267"/>
    <w:rsid w:val="00C857F4"/>
    <w:rsid w:val="00C960D4"/>
    <w:rsid w:val="00CA7661"/>
    <w:rsid w:val="00CB1E20"/>
    <w:rsid w:val="00CB3C5C"/>
    <w:rsid w:val="00CD73BE"/>
    <w:rsid w:val="00CD7CA6"/>
    <w:rsid w:val="00CE1EDE"/>
    <w:rsid w:val="00CE45B0"/>
    <w:rsid w:val="00CF004A"/>
    <w:rsid w:val="00D0014D"/>
    <w:rsid w:val="00D108DA"/>
    <w:rsid w:val="00D22819"/>
    <w:rsid w:val="00D24408"/>
    <w:rsid w:val="00D3299B"/>
    <w:rsid w:val="00D41882"/>
    <w:rsid w:val="00D463F0"/>
    <w:rsid w:val="00D511F0"/>
    <w:rsid w:val="00D53E0A"/>
    <w:rsid w:val="00D547B3"/>
    <w:rsid w:val="00D54EE5"/>
    <w:rsid w:val="00D57CCA"/>
    <w:rsid w:val="00D62F1D"/>
    <w:rsid w:val="00D6381F"/>
    <w:rsid w:val="00D63F82"/>
    <w:rsid w:val="00D640FC"/>
    <w:rsid w:val="00D6618F"/>
    <w:rsid w:val="00D70F7D"/>
    <w:rsid w:val="00D83A26"/>
    <w:rsid w:val="00D91937"/>
    <w:rsid w:val="00D92929"/>
    <w:rsid w:val="00D93C2E"/>
    <w:rsid w:val="00D970A5"/>
    <w:rsid w:val="00DB0C08"/>
    <w:rsid w:val="00DB4967"/>
    <w:rsid w:val="00DB7504"/>
    <w:rsid w:val="00DC22CF"/>
    <w:rsid w:val="00DC3E6C"/>
    <w:rsid w:val="00DC425F"/>
    <w:rsid w:val="00DC5E68"/>
    <w:rsid w:val="00DD02DF"/>
    <w:rsid w:val="00DD2C10"/>
    <w:rsid w:val="00DD7A46"/>
    <w:rsid w:val="00DE46AF"/>
    <w:rsid w:val="00DE50CB"/>
    <w:rsid w:val="00DE58ED"/>
    <w:rsid w:val="00DF01D4"/>
    <w:rsid w:val="00DF065D"/>
    <w:rsid w:val="00DF3869"/>
    <w:rsid w:val="00DF5B1B"/>
    <w:rsid w:val="00E157C8"/>
    <w:rsid w:val="00E206AE"/>
    <w:rsid w:val="00E23397"/>
    <w:rsid w:val="00E23A15"/>
    <w:rsid w:val="00E32CD7"/>
    <w:rsid w:val="00E359DA"/>
    <w:rsid w:val="00E36FF3"/>
    <w:rsid w:val="00E44EE1"/>
    <w:rsid w:val="00E5241D"/>
    <w:rsid w:val="00E55F4F"/>
    <w:rsid w:val="00E5680C"/>
    <w:rsid w:val="00E61A16"/>
    <w:rsid w:val="00E64674"/>
    <w:rsid w:val="00E656AA"/>
    <w:rsid w:val="00E65BF4"/>
    <w:rsid w:val="00E75663"/>
    <w:rsid w:val="00E76267"/>
    <w:rsid w:val="00E959D3"/>
    <w:rsid w:val="00E97222"/>
    <w:rsid w:val="00EA38CF"/>
    <w:rsid w:val="00EA4E39"/>
    <w:rsid w:val="00EA535B"/>
    <w:rsid w:val="00EA5BD6"/>
    <w:rsid w:val="00EB147E"/>
    <w:rsid w:val="00EB5B46"/>
    <w:rsid w:val="00EB722A"/>
    <w:rsid w:val="00EC579D"/>
    <w:rsid w:val="00ED5BDC"/>
    <w:rsid w:val="00ED7DAC"/>
    <w:rsid w:val="00EE03D1"/>
    <w:rsid w:val="00EE3134"/>
    <w:rsid w:val="00EE53C7"/>
    <w:rsid w:val="00EE6FFF"/>
    <w:rsid w:val="00EE7591"/>
    <w:rsid w:val="00EE79D8"/>
    <w:rsid w:val="00EF066C"/>
    <w:rsid w:val="00F064A9"/>
    <w:rsid w:val="00F067A6"/>
    <w:rsid w:val="00F11A6D"/>
    <w:rsid w:val="00F13E70"/>
    <w:rsid w:val="00F1532B"/>
    <w:rsid w:val="00F161E9"/>
    <w:rsid w:val="00F20B25"/>
    <w:rsid w:val="00F24245"/>
    <w:rsid w:val="00F24E5A"/>
    <w:rsid w:val="00F3001B"/>
    <w:rsid w:val="00F3008A"/>
    <w:rsid w:val="00F42B8A"/>
    <w:rsid w:val="00F64296"/>
    <w:rsid w:val="00F652CA"/>
    <w:rsid w:val="00F70C03"/>
    <w:rsid w:val="00F72E6B"/>
    <w:rsid w:val="00F80716"/>
    <w:rsid w:val="00F80D40"/>
    <w:rsid w:val="00F80F56"/>
    <w:rsid w:val="00F819A1"/>
    <w:rsid w:val="00F84C6D"/>
    <w:rsid w:val="00F8784C"/>
    <w:rsid w:val="00F9084A"/>
    <w:rsid w:val="00F91D92"/>
    <w:rsid w:val="00F97467"/>
    <w:rsid w:val="00FA0169"/>
    <w:rsid w:val="00FA03F3"/>
    <w:rsid w:val="00FA0DCE"/>
    <w:rsid w:val="00FB0497"/>
    <w:rsid w:val="00FB3F05"/>
    <w:rsid w:val="00FB3FC0"/>
    <w:rsid w:val="00FB6E40"/>
    <w:rsid w:val="00FC1BE1"/>
    <w:rsid w:val="00FC1CCE"/>
    <w:rsid w:val="00FC43AB"/>
    <w:rsid w:val="00FD0570"/>
    <w:rsid w:val="00FD1CCB"/>
    <w:rsid w:val="00FD3279"/>
    <w:rsid w:val="00FF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951C2"/>
  <w15:docId w15:val="{B9214577-298B-4A9A-8FBD-C9AFC8698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s-E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7CCA"/>
    <w:pPr>
      <w:spacing w:before="200" w:after="200"/>
    </w:pPr>
  </w:style>
  <w:style w:type="paragraph" w:styleId="Heading1">
    <w:name w:val="heading 1"/>
    <w:next w:val="Normal"/>
    <w:link w:val="Heading1Char"/>
    <w:uiPriority w:val="1"/>
    <w:qFormat/>
    <w:rsid w:val="007C6CB0"/>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7C6CB0"/>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EE3134"/>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7C6CB0"/>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430CC9"/>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430CC9"/>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1E5ECF"/>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1E5ECF"/>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1E5ECF"/>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C6CB0"/>
    <w:rPr>
      <w:b/>
      <w:color w:val="003865"/>
      <w:sz w:val="40"/>
      <w:szCs w:val="40"/>
    </w:rPr>
  </w:style>
  <w:style w:type="character" w:customStyle="1" w:styleId="Heading2Char">
    <w:name w:val="Heading 2 Char"/>
    <w:basedOn w:val="DefaultParagraphFont"/>
    <w:link w:val="Heading2"/>
    <w:uiPriority w:val="1"/>
    <w:rsid w:val="007C6CB0"/>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EE3134"/>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7C6CB0"/>
    <w:rPr>
      <w:rFonts w:eastAsiaTheme="majorEastAsia" w:cstheme="majorBidi"/>
      <w:i/>
      <w:sz w:val="24"/>
      <w:szCs w:val="24"/>
    </w:rPr>
  </w:style>
  <w:style w:type="character" w:customStyle="1" w:styleId="Heading5Char">
    <w:name w:val="Heading 5 Char"/>
    <w:basedOn w:val="DefaultParagraphFont"/>
    <w:link w:val="Heading5"/>
    <w:uiPriority w:val="1"/>
    <w:rsid w:val="00430CC9"/>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430CC9"/>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8D5E3D"/>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8D5E3D"/>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8D5E3D"/>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Emphasis">
    <w:name w:val="Emphasis"/>
    <w:uiPriority w:val="2"/>
    <w:qFormat/>
    <w:rsid w:val="007C6CB0"/>
    <w:rPr>
      <w:i/>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semiHidden/>
    <w:rsid w:val="001E5ECF"/>
    <w:rPr>
      <w:color w:val="0563C1" w:themeColor="hyperlink"/>
      <w:u w:val="single"/>
    </w:rPr>
  </w:style>
  <w:style w:type="character" w:styleId="IntenseEmphasis">
    <w:name w:val="Intense Emphasis"/>
    <w:basedOn w:val="DefaultParagraphFont"/>
    <w:uiPriority w:val="2"/>
    <w:qFormat/>
    <w:rsid w:val="007C6CB0"/>
    <w:rPr>
      <w:b/>
      <w:i/>
      <w:iCs/>
      <w:color w:val="auto"/>
    </w:rPr>
  </w:style>
  <w:style w:type="paragraph" w:styleId="IntenseQuote">
    <w:name w:val="Intense Quote"/>
    <w:basedOn w:val="Normal"/>
    <w:next w:val="Normal"/>
    <w:link w:val="IntenseQuoteChar"/>
    <w:uiPriority w:val="30"/>
    <w:qFormat/>
    <w:rsid w:val="00B013CC"/>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B013CC"/>
    <w:rPr>
      <w:rFonts w:asciiTheme="minorHAnsi" w:hAnsiTheme="minorHAnsi"/>
      <w:i/>
      <w:iCs/>
      <w:color w:val="003865" w:themeColor="accent1"/>
      <w:sz w:val="26"/>
      <w:lang w:bidi="ar-SA"/>
    </w:rPr>
  </w:style>
  <w:style w:type="paragraph" w:styleId="ListNumber">
    <w:name w:val="List Number"/>
    <w:basedOn w:val="Normal"/>
    <w:semiHidden/>
    <w:rsid w:val="00E55F4F"/>
    <w:pPr>
      <w:numPr>
        <w:numId w:val="15"/>
      </w:numPr>
    </w:pPr>
  </w:style>
  <w:style w:type="paragraph" w:styleId="Quote">
    <w:name w:val="Quote"/>
    <w:basedOn w:val="Normal"/>
    <w:next w:val="Normal"/>
    <w:link w:val="QuoteChar"/>
    <w:uiPriority w:val="29"/>
    <w:qFormat/>
    <w:rsid w:val="007C6CB0"/>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7C6CB0"/>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D970A5"/>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1E5ECF"/>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Footer">
    <w:name w:val="footer"/>
    <w:link w:val="FooterChar"/>
    <w:uiPriority w:val="99"/>
    <w:qFormat/>
    <w:rsid w:val="00B75D40"/>
    <w:pPr>
      <w:tabs>
        <w:tab w:val="center" w:pos="4320"/>
        <w:tab w:val="right" w:pos="8640"/>
      </w:tabs>
      <w:spacing w:before="0" w:line="336" w:lineRule="auto"/>
      <w:jc w:val="right"/>
    </w:pPr>
    <w:rPr>
      <w:rFonts w:asciiTheme="minorHAnsi" w:hAnsiTheme="minorHAnsi"/>
    </w:rPr>
  </w:style>
  <w:style w:type="character" w:customStyle="1" w:styleId="FooterChar">
    <w:name w:val="Footer Char"/>
    <w:basedOn w:val="DefaultParagraphFont"/>
    <w:link w:val="Footer"/>
    <w:uiPriority w:val="99"/>
    <w:rsid w:val="00B75D40"/>
    <w:rPr>
      <w:rFonts w:asciiTheme="minorHAnsi" w:hAnsiTheme="minorHAnsi"/>
    </w:rPr>
  </w:style>
  <w:style w:type="paragraph" w:customStyle="1" w:styleId="Boldcharacter">
    <w:name w:val="Bold character"/>
    <w:basedOn w:val="Normal"/>
    <w:link w:val="BoldcharacterChar"/>
    <w:autoRedefine/>
    <w:semiHidden/>
    <w:qFormat/>
    <w:rsid w:val="002F1947"/>
    <w:pPr>
      <w:spacing w:line="280" w:lineRule="exact"/>
      <w:contextualSpacing/>
    </w:pPr>
    <w:rPr>
      <w:b/>
    </w:rPr>
  </w:style>
  <w:style w:type="character" w:customStyle="1" w:styleId="BoldcharacterChar">
    <w:name w:val="Bold character Char"/>
    <w:basedOn w:val="DefaultParagraphFont"/>
    <w:link w:val="Boldcharacter"/>
    <w:semiHidden/>
    <w:rsid w:val="002F1947"/>
    <w:rPr>
      <w:b/>
      <w:sz w:val="22"/>
      <w:szCs w:val="22"/>
      <w:lang w:val="es-ES"/>
    </w:rPr>
  </w:style>
  <w:style w:type="paragraph" w:customStyle="1" w:styleId="BodytextClosingname">
    <w:name w:val="Body text Closing name"/>
    <w:basedOn w:val="Normal"/>
    <w:semiHidden/>
    <w:qFormat/>
    <w:rsid w:val="002F1947"/>
    <w:pPr>
      <w:spacing w:before="1080" w:after="240"/>
      <w:contextualSpacing/>
    </w:pPr>
  </w:style>
  <w:style w:type="paragraph" w:customStyle="1" w:styleId="BodytextDate">
    <w:name w:val="Body text Date"/>
    <w:basedOn w:val="Normal"/>
    <w:semiHidden/>
    <w:qFormat/>
    <w:rsid w:val="002F1947"/>
    <w:pPr>
      <w:spacing w:before="0" w:after="480"/>
      <w:contextualSpacing/>
    </w:pPr>
  </w:style>
  <w:style w:type="paragraph" w:customStyle="1" w:styleId="BodytextSalutation">
    <w:name w:val="Body text Salutation"/>
    <w:basedOn w:val="Normal"/>
    <w:semiHidden/>
    <w:qFormat/>
    <w:rsid w:val="002F1947"/>
    <w:pPr>
      <w:spacing w:before="480" w:after="240"/>
      <w:contextualSpacing/>
    </w:pPr>
  </w:style>
  <w:style w:type="paragraph" w:styleId="Closing">
    <w:name w:val="Closing"/>
    <w:basedOn w:val="Normal"/>
    <w:link w:val="ClosingChar"/>
    <w:semiHidden/>
    <w:qFormat/>
    <w:rsid w:val="002F1947"/>
    <w:pPr>
      <w:spacing w:before="240"/>
    </w:pPr>
  </w:style>
  <w:style w:type="character" w:customStyle="1" w:styleId="ClosingChar">
    <w:name w:val="Closing Char"/>
    <w:basedOn w:val="DefaultParagraphFont"/>
    <w:link w:val="Closing"/>
    <w:semiHidden/>
    <w:rsid w:val="002F1947"/>
    <w:rPr>
      <w:sz w:val="22"/>
    </w:rPr>
  </w:style>
  <w:style w:type="paragraph" w:styleId="BodyText3">
    <w:name w:val="Body Text 3"/>
    <w:link w:val="BodyText3Char"/>
    <w:semiHidden/>
    <w:qFormat/>
    <w:rsid w:val="002F1947"/>
    <w:pPr>
      <w:widowControl w:val="0"/>
    </w:pPr>
    <w:rPr>
      <w:sz w:val="16"/>
      <w:szCs w:val="16"/>
    </w:rPr>
  </w:style>
  <w:style w:type="character" w:customStyle="1" w:styleId="BodyText3Char">
    <w:name w:val="Body Text 3 Char"/>
    <w:basedOn w:val="DefaultParagraphFont"/>
    <w:link w:val="BodyText3"/>
    <w:semiHidden/>
    <w:rsid w:val="002F1947"/>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paragraph" w:styleId="Caption">
    <w:name w:val="caption"/>
    <w:basedOn w:val="Normal"/>
    <w:next w:val="Normal"/>
    <w:uiPriority w:val="29"/>
    <w:qFormat/>
    <w:rsid w:val="009416FD"/>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E76267"/>
    <w:rPr>
      <w:color w:val="808080"/>
    </w:rPr>
  </w:style>
  <w:style w:type="paragraph" w:styleId="NormalWeb">
    <w:name w:val="Normal (Web)"/>
    <w:basedOn w:val="Normal"/>
    <w:uiPriority w:val="99"/>
    <w:semiHidden/>
    <w:unhideWhenUsed/>
    <w:rsid w:val="00963BA0"/>
    <w:pPr>
      <w:spacing w:before="100" w:beforeAutospacing="1" w:after="100" w:afterAutospacing="1" w:line="240" w:lineRule="auto"/>
    </w:pPr>
    <w:rPr>
      <w:rFonts w:ascii="Times New Roman" w:hAnsi="Times New Roman"/>
      <w:sz w:val="24"/>
      <w:szCs w:val="24"/>
      <w:lang w:bidi="ar-SA"/>
    </w:rPr>
  </w:style>
  <w:style w:type="paragraph" w:styleId="ListParagraph">
    <w:name w:val="List Paragraph"/>
    <w:basedOn w:val="Normal"/>
    <w:qFormat/>
    <w:rsid w:val="007C6CB0"/>
    <w:pPr>
      <w:numPr>
        <w:numId w:val="26"/>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QuadSpace">
    <w:name w:val="Quad Space"/>
    <w:basedOn w:val="Normal"/>
    <w:link w:val="QuadSpaceChar"/>
    <w:qFormat/>
    <w:rsid w:val="00CB1E20"/>
    <w:pPr>
      <w:spacing w:before="840" w:after="0"/>
    </w:pPr>
  </w:style>
  <w:style w:type="character" w:customStyle="1" w:styleId="QuadSpaceChar">
    <w:name w:val="Quad Space Char"/>
    <w:basedOn w:val="DefaultParagraphFont"/>
    <w:link w:val="QuadSpace"/>
    <w:rsid w:val="00CB1E20"/>
  </w:style>
  <w:style w:type="paragraph" w:customStyle="1" w:styleId="SingleSpace">
    <w:name w:val="Single Space"/>
    <w:basedOn w:val="Normal"/>
    <w:link w:val="SingleSpaceChar"/>
    <w:qFormat/>
    <w:rsid w:val="00CB1E20"/>
    <w:pPr>
      <w:spacing w:before="0" w:after="0"/>
    </w:pPr>
  </w:style>
  <w:style w:type="character" w:customStyle="1" w:styleId="SingleSpaceChar">
    <w:name w:val="Single Space Char"/>
    <w:basedOn w:val="DefaultParagraphFont"/>
    <w:link w:val="SingleSpace"/>
    <w:rsid w:val="00CB1E20"/>
  </w:style>
  <w:style w:type="paragraph" w:styleId="Header">
    <w:name w:val="header"/>
    <w:basedOn w:val="Normal"/>
    <w:link w:val="HeaderChar"/>
    <w:uiPriority w:val="99"/>
    <w:unhideWhenUsed/>
    <w:rsid w:val="0055581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55811"/>
  </w:style>
  <w:style w:type="paragraph" w:styleId="Revision">
    <w:name w:val="Revision"/>
    <w:hidden/>
    <w:uiPriority w:val="99"/>
    <w:semiHidden/>
    <w:rsid w:val="006D4B39"/>
    <w:pPr>
      <w:spacing w:before="0" w:line="240" w:lineRule="auto"/>
    </w:pPr>
  </w:style>
  <w:style w:type="character" w:styleId="CommentReference">
    <w:name w:val="annotation reference"/>
    <w:basedOn w:val="DefaultParagraphFont"/>
    <w:semiHidden/>
    <w:unhideWhenUsed/>
    <w:rsid w:val="00F24245"/>
    <w:rPr>
      <w:sz w:val="16"/>
      <w:szCs w:val="16"/>
    </w:rPr>
  </w:style>
  <w:style w:type="paragraph" w:styleId="CommentText">
    <w:name w:val="annotation text"/>
    <w:basedOn w:val="Normal"/>
    <w:link w:val="CommentTextChar"/>
    <w:unhideWhenUsed/>
    <w:rsid w:val="00F24245"/>
    <w:pPr>
      <w:spacing w:line="240" w:lineRule="auto"/>
    </w:pPr>
    <w:rPr>
      <w:sz w:val="20"/>
      <w:szCs w:val="20"/>
    </w:rPr>
  </w:style>
  <w:style w:type="character" w:customStyle="1" w:styleId="CommentTextChar">
    <w:name w:val="Comment Text Char"/>
    <w:basedOn w:val="DefaultParagraphFont"/>
    <w:link w:val="CommentText"/>
    <w:rsid w:val="00F24245"/>
    <w:rPr>
      <w:sz w:val="20"/>
      <w:szCs w:val="20"/>
    </w:rPr>
  </w:style>
  <w:style w:type="paragraph" w:styleId="CommentSubject">
    <w:name w:val="annotation subject"/>
    <w:basedOn w:val="CommentText"/>
    <w:next w:val="CommentText"/>
    <w:link w:val="CommentSubjectChar"/>
    <w:semiHidden/>
    <w:unhideWhenUsed/>
    <w:rsid w:val="00F24245"/>
    <w:rPr>
      <w:b/>
      <w:bCs/>
    </w:rPr>
  </w:style>
  <w:style w:type="character" w:customStyle="1" w:styleId="CommentSubjectChar">
    <w:name w:val="Comment Subject Char"/>
    <w:basedOn w:val="CommentTextChar"/>
    <w:link w:val="CommentSubject"/>
    <w:semiHidden/>
    <w:rsid w:val="00F24245"/>
    <w:rPr>
      <w:b/>
      <w:bCs/>
      <w:sz w:val="20"/>
      <w:szCs w:val="20"/>
    </w:rPr>
  </w:style>
  <w:style w:type="character" w:styleId="UnresolvedMention">
    <w:name w:val="Unresolved Mention"/>
    <w:basedOn w:val="DefaultParagraphFont"/>
    <w:uiPriority w:val="99"/>
    <w:semiHidden/>
    <w:unhideWhenUsed/>
    <w:rsid w:val="003333E0"/>
    <w:rPr>
      <w:color w:val="605E5C"/>
      <w:shd w:val="clear" w:color="auto" w:fill="E1DFDD"/>
    </w:rPr>
  </w:style>
  <w:style w:type="character" w:customStyle="1" w:styleId="cf01">
    <w:name w:val="cf01"/>
    <w:basedOn w:val="DefaultParagraphFont"/>
    <w:rsid w:val="007C1074"/>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merson\appdata\local\microsoft\office\MN_DLI_Templates\DLI%20letterhead.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5491D80A924E499268A372D8DA49AD" ma:contentTypeVersion="5" ma:contentTypeDescription="Create a new document." ma:contentTypeScope="" ma:versionID="f24bc39cfe0a858692bead1b214d36b8">
  <xsd:schema xmlns:xsd="http://www.w3.org/2001/XMLSchema" xmlns:xs="http://www.w3.org/2001/XMLSchema" xmlns:p="http://schemas.microsoft.com/office/2006/metadata/properties" xmlns:ns2="40cbf223-5312-4612-8915-740ab1b37077" xmlns:ns3="dc64f778-5b0f-404d-9aee-439d2aeee690" targetNamespace="http://schemas.microsoft.com/office/2006/metadata/properties" ma:root="true" ma:fieldsID="51eb83e9e8b9c2f3cfbbeb5b19ab789d" ns2:_="" ns3:_="">
    <xsd:import namespace="40cbf223-5312-4612-8915-740ab1b37077"/>
    <xsd:import namespace="dc64f778-5b0f-404d-9aee-439d2aeee6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bf223-5312-4612-8915-740ab1b370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4f778-5b0f-404d-9aee-439d2aeee6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89E8E8-A38C-4A12-972F-EE41D2CDE8AB}">
  <ds:schemaRefs>
    <ds:schemaRef ds:uri="http://schemas.microsoft.com/sharepoint/v3/contenttype/forms"/>
  </ds:schemaRefs>
</ds:datastoreItem>
</file>

<file path=customXml/itemProps2.xml><?xml version="1.0" encoding="utf-8"?>
<ds:datastoreItem xmlns:ds="http://schemas.openxmlformats.org/officeDocument/2006/customXml" ds:itemID="{B7EAC470-2BF9-41DF-BB0D-803D52515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bf223-5312-4612-8915-740ab1b37077"/>
    <ds:schemaRef ds:uri="dc64f778-5b0f-404d-9aee-439d2aeee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FF8704-EC23-4F73-943B-1C39D68CF4B7}">
  <ds:schemaRefs>
    <ds:schemaRef ds:uri="http://schemas.openxmlformats.org/officeDocument/2006/bibliography"/>
  </ds:schemaRefs>
</ds:datastoreItem>
</file>

<file path=customXml/itemProps4.xml><?xml version="1.0" encoding="utf-8"?>
<ds:datastoreItem xmlns:ds="http://schemas.openxmlformats.org/officeDocument/2006/customXml" ds:itemID="{C94E6535-D98E-4887-B9A3-7F2BBDB2E98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DLI letterhead</Template>
  <TotalTime>3</TotalTime>
  <Pages>4</Pages>
  <Words>1257</Words>
  <Characters>7170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Declaración para trabajadores agrícolas migrantes reclutados</vt:lpstr>
    </vt:vector>
  </TitlesOfParts>
  <Manager/>
  <Company/>
  <LinksUpToDate>false</LinksUpToDate>
  <CharactersWithSpaces>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Declaración para trabajadores agrícolas migrantes reclutados</dc:title>
  <dc:subject/>
  <dc:creator>Labor Standards, Minnesota Department of Labor and Industry</dc:creator>
  <cp:keywords/>
  <dc:description/>
  <cp:lastModifiedBy>Emerson, Blair (She/Her/Hers) (DLI)</cp:lastModifiedBy>
  <cp:revision>3</cp:revision>
  <cp:lastPrinted>2024-02-16T21:41:00Z</cp:lastPrinted>
  <dcterms:created xsi:type="dcterms:W3CDTF">2024-02-21T15:07:00Z</dcterms:created>
  <dcterms:modified xsi:type="dcterms:W3CDTF">2026-10-20T17:56:00Z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1.3</vt:lpwstr>
  </property>
  <property fmtid="{D5CDD505-2E9C-101B-9397-08002B2CF9AE}" pid="3" name="ContentTypeId">
    <vt:lpwstr>0x010100D35491D80A924E499268A372D8DA49AD</vt:lpwstr>
  </property>
</Properties>
</file>