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eastAsia="Times New Roman" w:hAnsi="Calibri" w:cs="Times New Roman"/>
          <w:sz w:val="22"/>
          <w:szCs w:val="22"/>
          <w:lang w:bidi="en-US"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76AF0688" w14:textId="18D3C872" w:rsidR="00750C35" w:rsidRDefault="00750C35" w:rsidP="00750C35">
          <w:pPr>
            <w:pStyle w:val="BodyText"/>
            <w:spacing w:before="79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478317E" wp14:editId="5317D9C3">
                <wp:simplePos x="0" y="0"/>
                <wp:positionH relativeFrom="column">
                  <wp:posOffset>3916680</wp:posOffset>
                </wp:positionH>
                <wp:positionV relativeFrom="paragraph">
                  <wp:posOffset>-80645</wp:posOffset>
                </wp:positionV>
                <wp:extent cx="2734310" cy="454660"/>
                <wp:effectExtent l="0" t="0" r="8890" b="0"/>
                <wp:wrapNone/>
                <wp:docPr id="2" name="Graphic 2" descr="Logo:  Minnesota Department of Labor and Indust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phic 3" descr="Logo:  Minnesota Department of Labor and Industry"/>
                        <pic:cNvPicPr/>
                      </pic:nvPicPr>
                      <pic:blipFill rotWithShape="1">
                        <a:blip r:embed="rId8">
                          <a:extLs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rcRect l="3375" t="17270" r="2687" b="-3846"/>
                        <a:stretch/>
                      </pic:blipFill>
                      <pic:spPr bwMode="auto">
                        <a:xfrm>
                          <a:off x="0" y="0"/>
                          <a:ext cx="2734310" cy="4546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t>Construction</w:t>
          </w:r>
          <w:r>
            <w:rPr>
              <w:spacing w:val="-7"/>
            </w:rPr>
            <w:t xml:space="preserve"> </w:t>
          </w:r>
          <w:r>
            <w:t>Codes</w:t>
          </w:r>
          <w:r>
            <w:rPr>
              <w:spacing w:val="-9"/>
            </w:rPr>
            <w:t xml:space="preserve"> </w:t>
          </w:r>
          <w:r>
            <w:t>and</w:t>
          </w:r>
          <w:r>
            <w:rPr>
              <w:spacing w:val="-10"/>
            </w:rPr>
            <w:t xml:space="preserve"> </w:t>
          </w:r>
          <w:r>
            <w:t>Licensing</w:t>
          </w:r>
          <w:r>
            <w:rPr>
              <w:spacing w:val="-10"/>
            </w:rPr>
            <w:t xml:space="preserve"> </w:t>
          </w:r>
          <w:r>
            <w:t xml:space="preserve">Division </w:t>
          </w:r>
          <w:r>
            <w:br/>
            <w:t>Licensing and Certification Services</w:t>
          </w:r>
        </w:p>
        <w:p w14:paraId="339A75D6" w14:textId="77777777" w:rsidR="00750C35" w:rsidRDefault="00750C35" w:rsidP="00750C35">
          <w:pPr>
            <w:pStyle w:val="BodyText"/>
            <w:ind w:right="1230"/>
          </w:pPr>
          <w:r>
            <w:t>443</w:t>
          </w:r>
          <w:r>
            <w:rPr>
              <w:spacing w:val="-8"/>
            </w:rPr>
            <w:t xml:space="preserve"> </w:t>
          </w:r>
          <w:r>
            <w:t>Lafayette</w:t>
          </w:r>
          <w:r>
            <w:rPr>
              <w:spacing w:val="-10"/>
            </w:rPr>
            <w:t xml:space="preserve"> </w:t>
          </w:r>
          <w:r>
            <w:t>Road</w:t>
          </w:r>
          <w:r>
            <w:rPr>
              <w:spacing w:val="-8"/>
            </w:rPr>
            <w:t xml:space="preserve"> </w:t>
          </w:r>
          <w:r>
            <w:t>North St. Paul, MN</w:t>
          </w:r>
          <w:r>
            <w:rPr>
              <w:spacing w:val="40"/>
            </w:rPr>
            <w:t xml:space="preserve"> </w:t>
          </w:r>
          <w:r>
            <w:t>55155</w:t>
          </w:r>
        </w:p>
        <w:p w14:paraId="41F2A3DC" w14:textId="02809C26" w:rsidR="00750C35" w:rsidRDefault="00750C35" w:rsidP="00750C35">
          <w:pPr>
            <w:pStyle w:val="BodyText"/>
            <w:ind w:right="1230"/>
          </w:pPr>
          <w:r>
            <w:t xml:space="preserve">Email: </w:t>
          </w:r>
          <w:hyperlink r:id="rId10" w:history="1">
            <w:r w:rsidRPr="00637ADB">
              <w:rPr>
                <w:rStyle w:val="Hyperlink"/>
              </w:rPr>
              <w:t>dli.license@state.mn.us</w:t>
            </w:r>
          </w:hyperlink>
        </w:p>
        <w:p w14:paraId="66E82DF5" w14:textId="719729E2" w:rsidR="00750C35" w:rsidRDefault="00750C35" w:rsidP="00750C35">
          <w:pPr>
            <w:pStyle w:val="BodyText"/>
            <w:ind w:right="1230"/>
          </w:pPr>
          <w:r>
            <w:t xml:space="preserve">Website: </w:t>
          </w:r>
          <w:hyperlink r:id="rId11" w:history="1">
            <w:r w:rsidRPr="00750C35">
              <w:rPr>
                <w:rStyle w:val="Hyperlink"/>
              </w:rPr>
              <w:t>dli.mn.gov</w:t>
            </w:r>
          </w:hyperlink>
        </w:p>
        <w:p w14:paraId="3CB16088" w14:textId="5A7D95E3" w:rsidR="00750C35" w:rsidRDefault="00750C35" w:rsidP="00750C35">
          <w:pPr>
            <w:pStyle w:val="BodyText"/>
            <w:ind w:right="1230"/>
          </w:pPr>
          <w:r>
            <w:t>Phone: 651-284-5034</w:t>
          </w:r>
        </w:p>
        <w:p w14:paraId="6599C8F9" w14:textId="6541209F" w:rsidR="00A85779" w:rsidRDefault="00750C35" w:rsidP="00750C35">
          <w:pPr>
            <w:pStyle w:val="Heading1"/>
            <w:rPr>
              <w:noProof/>
            </w:rPr>
          </w:pPr>
          <w:r>
            <w:rPr>
              <w:noProof/>
            </w:rPr>
            <w:t>Manufactured home dealer salesperson list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736"/>
            <w:gridCol w:w="6334"/>
          </w:tblGrid>
          <w:tr w:rsidR="00750C35" w14:paraId="325B39B9" w14:textId="77777777" w:rsidTr="004015A3">
            <w:tc>
              <w:tcPr>
                <w:tcW w:w="3736" w:type="dxa"/>
              </w:tcPr>
              <w:p w14:paraId="5CC2B82C" w14:textId="5EE4B329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License number</w:t>
                </w:r>
                <w:r w:rsidRPr="004C54AE">
                  <w:tab/>
                </w:r>
              </w:p>
            </w:tc>
            <w:tc>
              <w:tcPr>
                <w:tcW w:w="6334" w:type="dxa"/>
              </w:tcPr>
              <w:p w14:paraId="35204747" w14:textId="3AAF32DC" w:rsidR="00750C35" w:rsidRPr="00750C35" w:rsidRDefault="00750C35" w:rsidP="00750C35">
                <w:pPr>
                  <w:rPr>
                    <w:b/>
                    <w:bCs/>
                    <w:noProof/>
                  </w:rPr>
                </w:pPr>
                <w:r>
                  <w:rPr>
                    <w:b/>
                    <w:bCs/>
                    <w:noProof/>
                  </w:rPr>
                  <w:t>MD</w:t>
                </w:r>
              </w:p>
            </w:tc>
          </w:tr>
          <w:tr w:rsidR="00750C35" w14:paraId="07E7DE91" w14:textId="77777777" w:rsidTr="004015A3">
            <w:tc>
              <w:tcPr>
                <w:tcW w:w="3736" w:type="dxa"/>
              </w:tcPr>
              <w:p w14:paraId="70C23A42" w14:textId="74A685F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Name of business</w:t>
                </w:r>
              </w:p>
            </w:tc>
            <w:tc>
              <w:tcPr>
                <w:tcW w:w="6334" w:type="dxa"/>
              </w:tcPr>
              <w:p w14:paraId="6641DDD3" w14:textId="77777777" w:rsidR="00750C35" w:rsidRPr="00CF7433" w:rsidRDefault="00750C35" w:rsidP="004015A3">
                <w:pPr>
                  <w:rPr>
                    <w:b/>
                    <w:bCs/>
                    <w:noProof/>
                  </w:rPr>
                </w:pPr>
              </w:p>
            </w:tc>
          </w:tr>
          <w:tr w:rsidR="00750C35" w14:paraId="6F6201BB" w14:textId="77777777" w:rsidTr="004015A3">
            <w:tc>
              <w:tcPr>
                <w:tcW w:w="3736" w:type="dxa"/>
              </w:tcPr>
              <w:p w14:paraId="65521E44" w14:textId="7DAA2B06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Business phone</w:t>
                </w:r>
              </w:p>
            </w:tc>
            <w:tc>
              <w:tcPr>
                <w:tcW w:w="6334" w:type="dxa"/>
              </w:tcPr>
              <w:p w14:paraId="1A5FFC62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754C85C7" w14:textId="77777777" w:rsidTr="004015A3">
            <w:tc>
              <w:tcPr>
                <w:tcW w:w="3736" w:type="dxa"/>
              </w:tcPr>
              <w:p w14:paraId="4572A447" w14:textId="1B1C196F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Name (last, first, middle initial)</w:t>
                </w:r>
              </w:p>
            </w:tc>
            <w:tc>
              <w:tcPr>
                <w:tcW w:w="6334" w:type="dxa"/>
              </w:tcPr>
              <w:p w14:paraId="5A15117B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23B16ECC" w14:textId="77777777" w:rsidTr="004015A3">
            <w:tc>
              <w:tcPr>
                <w:tcW w:w="3736" w:type="dxa"/>
              </w:tcPr>
              <w:p w14:paraId="1DE963BD" w14:textId="779318DD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Dates of employment</w:t>
                </w:r>
              </w:p>
            </w:tc>
            <w:tc>
              <w:tcPr>
                <w:tcW w:w="6334" w:type="dxa"/>
              </w:tcPr>
              <w:p w14:paraId="1DA4066E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From (month/day/year):</w:t>
                </w:r>
              </w:p>
              <w:p w14:paraId="3897695A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To (month/day/year):</w:t>
                </w:r>
              </w:p>
            </w:tc>
          </w:tr>
          <w:tr w:rsidR="00750C35" w14:paraId="3E656ACE" w14:textId="77777777" w:rsidTr="004015A3">
            <w:tc>
              <w:tcPr>
                <w:tcW w:w="3736" w:type="dxa"/>
              </w:tcPr>
              <w:p w14:paraId="68F45E6D" w14:textId="4249C450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 of birth</w:t>
                </w:r>
              </w:p>
            </w:tc>
            <w:tc>
              <w:tcPr>
                <w:tcW w:w="6334" w:type="dxa"/>
              </w:tcPr>
              <w:p w14:paraId="01D75F08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7E5F46A9" w14:textId="77777777" w:rsidTr="004015A3">
            <w:tc>
              <w:tcPr>
                <w:tcW w:w="3736" w:type="dxa"/>
              </w:tcPr>
              <w:p w14:paraId="53BF43D1" w14:textId="0966E18E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address</w:t>
                </w:r>
              </w:p>
            </w:tc>
            <w:tc>
              <w:tcPr>
                <w:tcW w:w="6334" w:type="dxa"/>
              </w:tcPr>
              <w:p w14:paraId="6B9997BE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73402FAE" w14:textId="77777777" w:rsidTr="004015A3">
            <w:tc>
              <w:tcPr>
                <w:tcW w:w="3736" w:type="dxa"/>
              </w:tcPr>
              <w:p w14:paraId="2826BE4D" w14:textId="1FA57A2B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City, state, </w:t>
                </w:r>
                <w:r w:rsidR="00980ADD">
                  <w:rPr>
                    <w:noProof/>
                  </w:rPr>
                  <w:t xml:space="preserve">ZIP </w:t>
                </w:r>
                <w:r>
                  <w:rPr>
                    <w:noProof/>
                  </w:rPr>
                  <w:t>code</w:t>
                </w:r>
              </w:p>
            </w:tc>
            <w:tc>
              <w:tcPr>
                <w:tcW w:w="6334" w:type="dxa"/>
              </w:tcPr>
              <w:p w14:paraId="715F6204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61ABFE19" w14:textId="77777777" w:rsidTr="004015A3">
            <w:tc>
              <w:tcPr>
                <w:tcW w:w="3736" w:type="dxa"/>
              </w:tcPr>
              <w:p w14:paraId="72FE94C2" w14:textId="2BD0E53D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phone</w:t>
                </w:r>
              </w:p>
            </w:tc>
            <w:tc>
              <w:tcPr>
                <w:tcW w:w="6334" w:type="dxa"/>
              </w:tcPr>
              <w:p w14:paraId="2B9DD974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</w:tbl>
        <w:p w14:paraId="1E400515" w14:textId="77777777" w:rsidR="00750C35" w:rsidRDefault="00750C35" w:rsidP="00750C35">
          <w:pPr>
            <w:sectPr w:rsidR="00750C35" w:rsidSect="001B5073">
              <w:footerReference w:type="default" r:id="rId12"/>
              <w:footerReference w:type="first" r:id="rId13"/>
              <w:type w:val="continuous"/>
              <w:pgSz w:w="12240" w:h="15840" w:code="1"/>
              <w:pgMar w:top="1080" w:right="1080" w:bottom="1440" w:left="1080" w:header="0" w:footer="504" w:gutter="0"/>
              <w:cols w:space="720"/>
              <w:docGrid w:linePitch="326"/>
            </w:sect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736"/>
            <w:gridCol w:w="6334"/>
          </w:tblGrid>
          <w:tr w:rsidR="00750C35" w14:paraId="10648091" w14:textId="77777777" w:rsidTr="004015A3">
            <w:tc>
              <w:tcPr>
                <w:tcW w:w="3736" w:type="dxa"/>
              </w:tcPr>
              <w:p w14:paraId="190FB56C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License number</w:t>
                </w:r>
                <w:r w:rsidRPr="004C54AE">
                  <w:tab/>
                </w:r>
              </w:p>
            </w:tc>
            <w:tc>
              <w:tcPr>
                <w:tcW w:w="6334" w:type="dxa"/>
              </w:tcPr>
              <w:p w14:paraId="0AAFABF5" w14:textId="77777777" w:rsidR="00750C35" w:rsidRPr="00750C35" w:rsidRDefault="00750C35" w:rsidP="004015A3">
                <w:pPr>
                  <w:rPr>
                    <w:b/>
                    <w:bCs/>
                    <w:noProof/>
                  </w:rPr>
                </w:pPr>
                <w:r>
                  <w:rPr>
                    <w:b/>
                    <w:bCs/>
                    <w:noProof/>
                  </w:rPr>
                  <w:t>MD</w:t>
                </w:r>
              </w:p>
            </w:tc>
          </w:tr>
          <w:tr w:rsidR="00750C35" w14:paraId="3F73BB06" w14:textId="77777777" w:rsidTr="004015A3">
            <w:tc>
              <w:tcPr>
                <w:tcW w:w="3736" w:type="dxa"/>
              </w:tcPr>
              <w:p w14:paraId="7AA4F4BE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Name of business</w:t>
                </w:r>
              </w:p>
            </w:tc>
            <w:tc>
              <w:tcPr>
                <w:tcW w:w="6334" w:type="dxa"/>
              </w:tcPr>
              <w:p w14:paraId="254E1476" w14:textId="77777777" w:rsidR="00750C35" w:rsidRPr="00CF7433" w:rsidRDefault="00750C35" w:rsidP="004015A3">
                <w:pPr>
                  <w:rPr>
                    <w:b/>
                    <w:bCs/>
                    <w:noProof/>
                  </w:rPr>
                </w:pPr>
              </w:p>
            </w:tc>
          </w:tr>
          <w:tr w:rsidR="00750C35" w14:paraId="3632B349" w14:textId="77777777" w:rsidTr="004015A3">
            <w:tc>
              <w:tcPr>
                <w:tcW w:w="3736" w:type="dxa"/>
              </w:tcPr>
              <w:p w14:paraId="55DAABF2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Business phone</w:t>
                </w:r>
              </w:p>
            </w:tc>
            <w:tc>
              <w:tcPr>
                <w:tcW w:w="6334" w:type="dxa"/>
              </w:tcPr>
              <w:p w14:paraId="410349CA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135CF179" w14:textId="77777777" w:rsidTr="004015A3">
            <w:tc>
              <w:tcPr>
                <w:tcW w:w="3736" w:type="dxa"/>
              </w:tcPr>
              <w:p w14:paraId="5214B662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Name (last, first, middle initial)</w:t>
                </w:r>
              </w:p>
            </w:tc>
            <w:tc>
              <w:tcPr>
                <w:tcW w:w="6334" w:type="dxa"/>
              </w:tcPr>
              <w:p w14:paraId="7FA5B6A6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1CE052D5" w14:textId="77777777" w:rsidTr="004015A3">
            <w:tc>
              <w:tcPr>
                <w:tcW w:w="3736" w:type="dxa"/>
              </w:tcPr>
              <w:p w14:paraId="6FA86979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Dates of employment</w:t>
                </w:r>
              </w:p>
            </w:tc>
            <w:tc>
              <w:tcPr>
                <w:tcW w:w="6334" w:type="dxa"/>
              </w:tcPr>
              <w:p w14:paraId="2AE341D7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From (month/day/year):</w:t>
                </w:r>
              </w:p>
              <w:p w14:paraId="6B61AABF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To (month/day/year):</w:t>
                </w:r>
              </w:p>
            </w:tc>
          </w:tr>
          <w:tr w:rsidR="00750C35" w14:paraId="09153764" w14:textId="77777777" w:rsidTr="004015A3">
            <w:tc>
              <w:tcPr>
                <w:tcW w:w="3736" w:type="dxa"/>
              </w:tcPr>
              <w:p w14:paraId="64D66927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 of birth</w:t>
                </w:r>
              </w:p>
            </w:tc>
            <w:tc>
              <w:tcPr>
                <w:tcW w:w="6334" w:type="dxa"/>
              </w:tcPr>
              <w:p w14:paraId="108CEAB7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2E4EE761" w14:textId="77777777" w:rsidTr="004015A3">
            <w:tc>
              <w:tcPr>
                <w:tcW w:w="3736" w:type="dxa"/>
              </w:tcPr>
              <w:p w14:paraId="0DFAA0B1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address</w:t>
                </w:r>
              </w:p>
            </w:tc>
            <w:tc>
              <w:tcPr>
                <w:tcW w:w="6334" w:type="dxa"/>
              </w:tcPr>
              <w:p w14:paraId="62F363F7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1BF21559" w14:textId="77777777" w:rsidTr="004015A3">
            <w:tc>
              <w:tcPr>
                <w:tcW w:w="3736" w:type="dxa"/>
              </w:tcPr>
              <w:p w14:paraId="240F3641" w14:textId="2A4C7F31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City, state, </w:t>
                </w:r>
                <w:r w:rsidR="00980ADD">
                  <w:rPr>
                    <w:noProof/>
                  </w:rPr>
                  <w:t xml:space="preserve">ZIP </w:t>
                </w:r>
                <w:r>
                  <w:rPr>
                    <w:noProof/>
                  </w:rPr>
                  <w:t>code</w:t>
                </w:r>
              </w:p>
            </w:tc>
            <w:tc>
              <w:tcPr>
                <w:tcW w:w="6334" w:type="dxa"/>
              </w:tcPr>
              <w:p w14:paraId="76A1100F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21B53B2A" w14:textId="77777777" w:rsidTr="004015A3">
            <w:tc>
              <w:tcPr>
                <w:tcW w:w="3736" w:type="dxa"/>
              </w:tcPr>
              <w:p w14:paraId="3129C196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phone</w:t>
                </w:r>
              </w:p>
            </w:tc>
            <w:tc>
              <w:tcPr>
                <w:tcW w:w="6334" w:type="dxa"/>
              </w:tcPr>
              <w:p w14:paraId="29F4718F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</w:tbl>
        <w:p w14:paraId="2ABA08B9" w14:textId="77777777" w:rsidR="00750C35" w:rsidRDefault="00750C35" w:rsidP="00750C35">
          <w:pPr>
            <w:sectPr w:rsidR="00750C35" w:rsidSect="001B5073">
              <w:type w:val="continuous"/>
              <w:pgSz w:w="12240" w:h="15840" w:code="1"/>
              <w:pgMar w:top="1080" w:right="1080" w:bottom="1440" w:left="1080" w:header="0" w:footer="504" w:gutter="0"/>
              <w:cols w:space="720"/>
              <w:docGrid w:linePitch="326"/>
            </w:sect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736"/>
            <w:gridCol w:w="6334"/>
          </w:tblGrid>
          <w:tr w:rsidR="00750C35" w14:paraId="4FC4B198" w14:textId="77777777" w:rsidTr="004015A3">
            <w:tc>
              <w:tcPr>
                <w:tcW w:w="3736" w:type="dxa"/>
              </w:tcPr>
              <w:p w14:paraId="3DED622C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lastRenderedPageBreak/>
                  <w:t>License number</w:t>
                </w:r>
                <w:r w:rsidRPr="004C54AE">
                  <w:tab/>
                </w:r>
              </w:p>
            </w:tc>
            <w:tc>
              <w:tcPr>
                <w:tcW w:w="6334" w:type="dxa"/>
              </w:tcPr>
              <w:p w14:paraId="56DBF7F7" w14:textId="77777777" w:rsidR="00750C35" w:rsidRPr="00750C35" w:rsidRDefault="00750C35" w:rsidP="004015A3">
                <w:pPr>
                  <w:rPr>
                    <w:b/>
                    <w:bCs/>
                    <w:noProof/>
                  </w:rPr>
                </w:pPr>
                <w:r>
                  <w:rPr>
                    <w:b/>
                    <w:bCs/>
                    <w:noProof/>
                  </w:rPr>
                  <w:t>MD</w:t>
                </w:r>
              </w:p>
            </w:tc>
          </w:tr>
          <w:tr w:rsidR="00750C35" w14:paraId="621CEA2D" w14:textId="77777777" w:rsidTr="004015A3">
            <w:tc>
              <w:tcPr>
                <w:tcW w:w="3736" w:type="dxa"/>
              </w:tcPr>
              <w:p w14:paraId="47DDFF84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Name of business</w:t>
                </w:r>
              </w:p>
            </w:tc>
            <w:tc>
              <w:tcPr>
                <w:tcW w:w="6334" w:type="dxa"/>
              </w:tcPr>
              <w:p w14:paraId="2AA048FD" w14:textId="77777777" w:rsidR="00750C35" w:rsidRPr="00CF7433" w:rsidRDefault="00750C35" w:rsidP="004015A3">
                <w:pPr>
                  <w:rPr>
                    <w:b/>
                    <w:bCs/>
                    <w:noProof/>
                  </w:rPr>
                </w:pPr>
              </w:p>
            </w:tc>
          </w:tr>
          <w:tr w:rsidR="00750C35" w14:paraId="62E94217" w14:textId="77777777" w:rsidTr="004015A3">
            <w:tc>
              <w:tcPr>
                <w:tcW w:w="3736" w:type="dxa"/>
              </w:tcPr>
              <w:p w14:paraId="0A509924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Business phone</w:t>
                </w:r>
              </w:p>
            </w:tc>
            <w:tc>
              <w:tcPr>
                <w:tcW w:w="6334" w:type="dxa"/>
              </w:tcPr>
              <w:p w14:paraId="510FB6EB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223E4AC1" w14:textId="77777777" w:rsidTr="004015A3">
            <w:tc>
              <w:tcPr>
                <w:tcW w:w="3736" w:type="dxa"/>
              </w:tcPr>
              <w:p w14:paraId="29995BB3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Name (last, first, middle initial)</w:t>
                </w:r>
              </w:p>
            </w:tc>
            <w:tc>
              <w:tcPr>
                <w:tcW w:w="6334" w:type="dxa"/>
              </w:tcPr>
              <w:p w14:paraId="7B5FB8B7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1110EF76" w14:textId="77777777" w:rsidTr="004015A3">
            <w:tc>
              <w:tcPr>
                <w:tcW w:w="3736" w:type="dxa"/>
              </w:tcPr>
              <w:p w14:paraId="4AC694C5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Dates of employment</w:t>
                </w:r>
              </w:p>
            </w:tc>
            <w:tc>
              <w:tcPr>
                <w:tcW w:w="6334" w:type="dxa"/>
              </w:tcPr>
              <w:p w14:paraId="3F462E6C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From (month/day/year):</w:t>
                </w:r>
              </w:p>
              <w:p w14:paraId="026FAB72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To (month/day/year):</w:t>
                </w:r>
              </w:p>
            </w:tc>
          </w:tr>
          <w:tr w:rsidR="00750C35" w14:paraId="0225FFD5" w14:textId="77777777" w:rsidTr="004015A3">
            <w:tc>
              <w:tcPr>
                <w:tcW w:w="3736" w:type="dxa"/>
              </w:tcPr>
              <w:p w14:paraId="51BF3A71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 of birth</w:t>
                </w:r>
              </w:p>
            </w:tc>
            <w:tc>
              <w:tcPr>
                <w:tcW w:w="6334" w:type="dxa"/>
              </w:tcPr>
              <w:p w14:paraId="3031D0DA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3E691A63" w14:textId="77777777" w:rsidTr="004015A3">
            <w:tc>
              <w:tcPr>
                <w:tcW w:w="3736" w:type="dxa"/>
              </w:tcPr>
              <w:p w14:paraId="06D4508B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address</w:t>
                </w:r>
              </w:p>
            </w:tc>
            <w:tc>
              <w:tcPr>
                <w:tcW w:w="6334" w:type="dxa"/>
              </w:tcPr>
              <w:p w14:paraId="1A22A6E3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0E40FBF1" w14:textId="77777777" w:rsidTr="004015A3">
            <w:tc>
              <w:tcPr>
                <w:tcW w:w="3736" w:type="dxa"/>
              </w:tcPr>
              <w:p w14:paraId="612620F1" w14:textId="53B83DC9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City, state, </w:t>
                </w:r>
                <w:r w:rsidR="00980ADD">
                  <w:rPr>
                    <w:noProof/>
                  </w:rPr>
                  <w:t xml:space="preserve">ZIP </w:t>
                </w:r>
                <w:r>
                  <w:rPr>
                    <w:noProof/>
                  </w:rPr>
                  <w:t>code</w:t>
                </w:r>
              </w:p>
            </w:tc>
            <w:tc>
              <w:tcPr>
                <w:tcW w:w="6334" w:type="dxa"/>
              </w:tcPr>
              <w:p w14:paraId="0ECA9EF6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52981BAE" w14:textId="77777777" w:rsidTr="004015A3">
            <w:tc>
              <w:tcPr>
                <w:tcW w:w="3736" w:type="dxa"/>
              </w:tcPr>
              <w:p w14:paraId="6E0E0558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phone</w:t>
                </w:r>
              </w:p>
            </w:tc>
            <w:tc>
              <w:tcPr>
                <w:tcW w:w="6334" w:type="dxa"/>
              </w:tcPr>
              <w:p w14:paraId="2AEFF509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</w:tbl>
        <w:p w14:paraId="7B5656B8" w14:textId="77777777" w:rsidR="00750C35" w:rsidRDefault="00750C35" w:rsidP="00750C35">
          <w:pPr>
            <w:sectPr w:rsidR="00750C35" w:rsidSect="001B5073">
              <w:type w:val="continuous"/>
              <w:pgSz w:w="12240" w:h="15840" w:code="1"/>
              <w:pgMar w:top="1080" w:right="1080" w:bottom="1440" w:left="1080" w:header="0" w:footer="504" w:gutter="0"/>
              <w:cols w:space="720"/>
              <w:docGrid w:linePitch="326"/>
            </w:sect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3736"/>
            <w:gridCol w:w="6334"/>
          </w:tblGrid>
          <w:tr w:rsidR="00750C35" w14:paraId="43D23110" w14:textId="77777777" w:rsidTr="004015A3">
            <w:tc>
              <w:tcPr>
                <w:tcW w:w="3736" w:type="dxa"/>
              </w:tcPr>
              <w:p w14:paraId="3A49B9D2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License number</w:t>
                </w:r>
                <w:r w:rsidRPr="004C54AE">
                  <w:tab/>
                </w:r>
              </w:p>
            </w:tc>
            <w:tc>
              <w:tcPr>
                <w:tcW w:w="6334" w:type="dxa"/>
              </w:tcPr>
              <w:p w14:paraId="396A7333" w14:textId="77777777" w:rsidR="00750C35" w:rsidRPr="00750C35" w:rsidRDefault="00750C35" w:rsidP="004015A3">
                <w:pPr>
                  <w:rPr>
                    <w:b/>
                    <w:bCs/>
                    <w:noProof/>
                  </w:rPr>
                </w:pPr>
                <w:r>
                  <w:rPr>
                    <w:b/>
                    <w:bCs/>
                    <w:noProof/>
                  </w:rPr>
                  <w:t>MD</w:t>
                </w:r>
              </w:p>
            </w:tc>
          </w:tr>
          <w:tr w:rsidR="00750C35" w14:paraId="062B1FA4" w14:textId="77777777" w:rsidTr="004015A3">
            <w:tc>
              <w:tcPr>
                <w:tcW w:w="3736" w:type="dxa"/>
              </w:tcPr>
              <w:p w14:paraId="71B0FBDD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  <w:r>
                  <w:t>Name of business</w:t>
                </w:r>
              </w:p>
            </w:tc>
            <w:tc>
              <w:tcPr>
                <w:tcW w:w="6334" w:type="dxa"/>
              </w:tcPr>
              <w:p w14:paraId="2DBB514F" w14:textId="77777777" w:rsidR="00750C35" w:rsidRPr="00CF7433" w:rsidRDefault="00750C35" w:rsidP="004015A3">
                <w:pPr>
                  <w:rPr>
                    <w:b/>
                    <w:bCs/>
                    <w:noProof/>
                  </w:rPr>
                </w:pPr>
              </w:p>
            </w:tc>
          </w:tr>
          <w:tr w:rsidR="00750C35" w14:paraId="512F64F9" w14:textId="77777777" w:rsidTr="004015A3">
            <w:tc>
              <w:tcPr>
                <w:tcW w:w="3736" w:type="dxa"/>
              </w:tcPr>
              <w:p w14:paraId="3F69852F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Business phone</w:t>
                </w:r>
              </w:p>
            </w:tc>
            <w:tc>
              <w:tcPr>
                <w:tcW w:w="6334" w:type="dxa"/>
              </w:tcPr>
              <w:p w14:paraId="4E27352A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15000F0D" w14:textId="77777777" w:rsidTr="004015A3">
            <w:tc>
              <w:tcPr>
                <w:tcW w:w="3736" w:type="dxa"/>
              </w:tcPr>
              <w:p w14:paraId="224180B2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Name (last, first, middle initial)</w:t>
                </w:r>
              </w:p>
            </w:tc>
            <w:tc>
              <w:tcPr>
                <w:tcW w:w="6334" w:type="dxa"/>
              </w:tcPr>
              <w:p w14:paraId="45F2F725" w14:textId="77777777" w:rsidR="00750C35" w:rsidRDefault="00750C35" w:rsidP="004015A3">
                <w:pPr>
                  <w:rPr>
                    <w:noProof/>
                    <w:sz w:val="8"/>
                    <w:szCs w:val="8"/>
                  </w:rPr>
                </w:pPr>
              </w:p>
            </w:tc>
          </w:tr>
          <w:tr w:rsidR="00750C35" w14:paraId="4AEA229C" w14:textId="77777777" w:rsidTr="004015A3">
            <w:tc>
              <w:tcPr>
                <w:tcW w:w="3736" w:type="dxa"/>
              </w:tcPr>
              <w:p w14:paraId="3E4E1993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Dates of employment</w:t>
                </w:r>
              </w:p>
            </w:tc>
            <w:tc>
              <w:tcPr>
                <w:tcW w:w="6334" w:type="dxa"/>
              </w:tcPr>
              <w:p w14:paraId="5537EA8D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From (month/day/year):</w:t>
                </w:r>
              </w:p>
              <w:p w14:paraId="5D2E0E5E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To (month/day/year):</w:t>
                </w:r>
              </w:p>
            </w:tc>
          </w:tr>
          <w:tr w:rsidR="00750C35" w14:paraId="58D3AEFF" w14:textId="77777777" w:rsidTr="004015A3">
            <w:tc>
              <w:tcPr>
                <w:tcW w:w="3736" w:type="dxa"/>
              </w:tcPr>
              <w:p w14:paraId="133E9B2F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Date of birth</w:t>
                </w:r>
              </w:p>
            </w:tc>
            <w:tc>
              <w:tcPr>
                <w:tcW w:w="6334" w:type="dxa"/>
              </w:tcPr>
              <w:p w14:paraId="63D40BC0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02F2E8F6" w14:textId="77777777" w:rsidTr="004015A3">
            <w:tc>
              <w:tcPr>
                <w:tcW w:w="3736" w:type="dxa"/>
              </w:tcPr>
              <w:p w14:paraId="4BED5C34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address</w:t>
                </w:r>
              </w:p>
            </w:tc>
            <w:tc>
              <w:tcPr>
                <w:tcW w:w="6334" w:type="dxa"/>
              </w:tcPr>
              <w:p w14:paraId="6BF7227C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3AD217B6" w14:textId="77777777" w:rsidTr="004015A3">
            <w:tc>
              <w:tcPr>
                <w:tcW w:w="3736" w:type="dxa"/>
              </w:tcPr>
              <w:p w14:paraId="3BDFC6DC" w14:textId="5E2730B1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City, state, </w:t>
                </w:r>
                <w:r w:rsidR="00980ADD">
                  <w:rPr>
                    <w:noProof/>
                  </w:rPr>
                  <w:t xml:space="preserve">ZIP </w:t>
                </w:r>
                <w:r>
                  <w:rPr>
                    <w:noProof/>
                  </w:rPr>
                  <w:t>code</w:t>
                </w:r>
              </w:p>
            </w:tc>
            <w:tc>
              <w:tcPr>
                <w:tcW w:w="6334" w:type="dxa"/>
              </w:tcPr>
              <w:p w14:paraId="12DCC72F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  <w:tr w:rsidR="00750C35" w14:paraId="7E4BC9AC" w14:textId="77777777" w:rsidTr="004015A3">
            <w:tc>
              <w:tcPr>
                <w:tcW w:w="3736" w:type="dxa"/>
              </w:tcPr>
              <w:p w14:paraId="28E47F74" w14:textId="77777777" w:rsidR="00750C35" w:rsidRDefault="00750C35" w:rsidP="004015A3">
                <w:pPr>
                  <w:rPr>
                    <w:noProof/>
                  </w:rPr>
                </w:pPr>
                <w:r>
                  <w:rPr>
                    <w:noProof/>
                  </w:rPr>
                  <w:t>Home phone</w:t>
                </w:r>
              </w:p>
            </w:tc>
            <w:tc>
              <w:tcPr>
                <w:tcW w:w="6334" w:type="dxa"/>
              </w:tcPr>
              <w:p w14:paraId="60FA52EA" w14:textId="77777777" w:rsidR="00750C35" w:rsidRDefault="00750C35" w:rsidP="004015A3">
                <w:pPr>
                  <w:rPr>
                    <w:noProof/>
                  </w:rPr>
                </w:pPr>
              </w:p>
            </w:tc>
          </w:tr>
        </w:tbl>
        <w:p w14:paraId="5F84CBFE" w14:textId="77777777" w:rsidR="00750C35" w:rsidRPr="00750C35" w:rsidRDefault="00750C35" w:rsidP="00750C35"/>
        <w:p w14:paraId="1404A1E5" w14:textId="6760D730" w:rsidR="00750C35" w:rsidRDefault="0094262B" w:rsidP="00B11F8E">
          <w:pPr>
            <w:rPr>
              <w:szCs w:val="20"/>
            </w:rPr>
          </w:pPr>
        </w:p>
      </w:sdtContent>
    </w:sdt>
    <w:p w14:paraId="57BFE3D4" w14:textId="31F9265C" w:rsidR="008F5CBB" w:rsidRPr="00A85779" w:rsidRDefault="008F5CBB" w:rsidP="00B11F8E">
      <w:pPr>
        <w:rPr>
          <w:noProof/>
        </w:rPr>
      </w:pPr>
    </w:p>
    <w:sectPr w:rsidR="008F5CBB" w:rsidRPr="00A85779" w:rsidSect="001B5073"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BC4C" w14:textId="77777777" w:rsidR="0094262B" w:rsidRDefault="0094262B" w:rsidP="003432CA">
      <w:r>
        <w:separator/>
      </w:r>
    </w:p>
    <w:p w14:paraId="291054ED" w14:textId="77777777" w:rsidR="0094262B" w:rsidRDefault="0094262B"/>
  </w:endnote>
  <w:endnote w:type="continuationSeparator" w:id="0">
    <w:p w14:paraId="1E4769D0" w14:textId="77777777" w:rsidR="0094262B" w:rsidRDefault="0094262B" w:rsidP="003432CA">
      <w:r>
        <w:continuationSeparator/>
      </w:r>
    </w:p>
    <w:p w14:paraId="34B324B5" w14:textId="77777777" w:rsidR="0094262B" w:rsidRDefault="00942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FCE8" w14:textId="3E13E9E6" w:rsidR="004C5027" w:rsidRDefault="0094262B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50C35">
          <w:t>Manufactured home dealer salesperson list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E173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5F0F561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399D" w14:textId="77777777" w:rsidR="0094262B" w:rsidRDefault="0094262B" w:rsidP="003432CA">
      <w:r>
        <w:separator/>
      </w:r>
    </w:p>
    <w:p w14:paraId="19E74934" w14:textId="77777777" w:rsidR="0094262B" w:rsidRDefault="0094262B"/>
  </w:footnote>
  <w:footnote w:type="continuationSeparator" w:id="0">
    <w:p w14:paraId="0BF470DB" w14:textId="77777777" w:rsidR="0094262B" w:rsidRDefault="0094262B" w:rsidP="003432CA">
      <w:r>
        <w:continuationSeparator/>
      </w:r>
    </w:p>
    <w:p w14:paraId="3B9A43DF" w14:textId="77777777" w:rsidR="0094262B" w:rsidRDefault="009426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111767">
    <w:abstractNumId w:val="3"/>
  </w:num>
  <w:num w:numId="2" w16cid:durableId="480970882">
    <w:abstractNumId w:val="6"/>
  </w:num>
  <w:num w:numId="3" w16cid:durableId="2033145517">
    <w:abstractNumId w:val="24"/>
  </w:num>
  <w:num w:numId="4" w16cid:durableId="473109818">
    <w:abstractNumId w:val="22"/>
  </w:num>
  <w:num w:numId="5" w16cid:durableId="1561285640">
    <w:abstractNumId w:val="17"/>
  </w:num>
  <w:num w:numId="6" w16cid:durableId="935403002">
    <w:abstractNumId w:val="4"/>
  </w:num>
  <w:num w:numId="7" w16cid:durableId="903368211">
    <w:abstractNumId w:val="13"/>
  </w:num>
  <w:num w:numId="8" w16cid:durableId="1740711338">
    <w:abstractNumId w:val="7"/>
  </w:num>
  <w:num w:numId="9" w16cid:durableId="878933991">
    <w:abstractNumId w:val="11"/>
  </w:num>
  <w:num w:numId="10" w16cid:durableId="419909577">
    <w:abstractNumId w:val="2"/>
  </w:num>
  <w:num w:numId="11" w16cid:durableId="11300693">
    <w:abstractNumId w:val="2"/>
  </w:num>
  <w:num w:numId="12" w16cid:durableId="360085375">
    <w:abstractNumId w:val="25"/>
  </w:num>
  <w:num w:numId="13" w16cid:durableId="1473906058">
    <w:abstractNumId w:val="26"/>
  </w:num>
  <w:num w:numId="14" w16cid:durableId="1746412869">
    <w:abstractNumId w:val="16"/>
  </w:num>
  <w:num w:numId="15" w16cid:durableId="67508590">
    <w:abstractNumId w:val="2"/>
  </w:num>
  <w:num w:numId="16" w16cid:durableId="173691868">
    <w:abstractNumId w:val="26"/>
  </w:num>
  <w:num w:numId="17" w16cid:durableId="539511065">
    <w:abstractNumId w:val="16"/>
  </w:num>
  <w:num w:numId="18" w16cid:durableId="1810780300">
    <w:abstractNumId w:val="10"/>
  </w:num>
  <w:num w:numId="19" w16cid:durableId="1909686189">
    <w:abstractNumId w:val="5"/>
  </w:num>
  <w:num w:numId="20" w16cid:durableId="1878350014">
    <w:abstractNumId w:val="1"/>
  </w:num>
  <w:num w:numId="21" w16cid:durableId="1880778986">
    <w:abstractNumId w:val="0"/>
  </w:num>
  <w:num w:numId="22" w16cid:durableId="207954712">
    <w:abstractNumId w:val="8"/>
  </w:num>
  <w:num w:numId="23" w16cid:durableId="744374631">
    <w:abstractNumId w:val="21"/>
  </w:num>
  <w:num w:numId="24" w16cid:durableId="7801756">
    <w:abstractNumId w:val="23"/>
  </w:num>
  <w:num w:numId="25" w16cid:durableId="518356360">
    <w:abstractNumId w:val="14"/>
  </w:num>
  <w:num w:numId="26" w16cid:durableId="1513884583">
    <w:abstractNumId w:val="9"/>
  </w:num>
  <w:num w:numId="27" w16cid:durableId="1649749212">
    <w:abstractNumId w:val="19"/>
  </w:num>
  <w:num w:numId="28" w16cid:durableId="2143840829">
    <w:abstractNumId w:val="23"/>
  </w:num>
  <w:num w:numId="29" w16cid:durableId="1361782652">
    <w:abstractNumId w:val="23"/>
  </w:num>
  <w:num w:numId="30" w16cid:durableId="1456370164">
    <w:abstractNumId w:val="20"/>
  </w:num>
  <w:num w:numId="31" w16cid:durableId="1737705943">
    <w:abstractNumId w:val="12"/>
  </w:num>
  <w:num w:numId="32" w16cid:durableId="1799643481">
    <w:abstractNumId w:val="15"/>
  </w:num>
  <w:num w:numId="33" w16cid:durableId="22226023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35"/>
    <w:rsid w:val="00002DEC"/>
    <w:rsid w:val="00006359"/>
    <w:rsid w:val="000065AC"/>
    <w:rsid w:val="00006A0A"/>
    <w:rsid w:val="000324DB"/>
    <w:rsid w:val="00037E5C"/>
    <w:rsid w:val="0004311B"/>
    <w:rsid w:val="000604A4"/>
    <w:rsid w:val="00064B90"/>
    <w:rsid w:val="0007374A"/>
    <w:rsid w:val="00080404"/>
    <w:rsid w:val="00084742"/>
    <w:rsid w:val="000931E5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810B0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0575D"/>
    <w:rsid w:val="00210261"/>
    <w:rsid w:val="00211CA3"/>
    <w:rsid w:val="00222A49"/>
    <w:rsid w:val="0022552E"/>
    <w:rsid w:val="00226BD8"/>
    <w:rsid w:val="00241FE9"/>
    <w:rsid w:val="00243CB2"/>
    <w:rsid w:val="00260E35"/>
    <w:rsid w:val="00261247"/>
    <w:rsid w:val="002624DC"/>
    <w:rsid w:val="0026363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F1947"/>
    <w:rsid w:val="002F7138"/>
    <w:rsid w:val="00306D94"/>
    <w:rsid w:val="003125DF"/>
    <w:rsid w:val="00335736"/>
    <w:rsid w:val="003432CA"/>
    <w:rsid w:val="003563D2"/>
    <w:rsid w:val="00376FA5"/>
    <w:rsid w:val="00385911"/>
    <w:rsid w:val="003872A3"/>
    <w:rsid w:val="003963B0"/>
    <w:rsid w:val="003A1479"/>
    <w:rsid w:val="003A1813"/>
    <w:rsid w:val="003A563D"/>
    <w:rsid w:val="003B3ADC"/>
    <w:rsid w:val="003B7D82"/>
    <w:rsid w:val="003C4644"/>
    <w:rsid w:val="003C5BE3"/>
    <w:rsid w:val="003F78A4"/>
    <w:rsid w:val="00413A7C"/>
    <w:rsid w:val="004141DD"/>
    <w:rsid w:val="00461804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20A45"/>
    <w:rsid w:val="0054371B"/>
    <w:rsid w:val="00545944"/>
    <w:rsid w:val="0056615E"/>
    <w:rsid w:val="005666F2"/>
    <w:rsid w:val="00572D84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526E4"/>
    <w:rsid w:val="00655345"/>
    <w:rsid w:val="00672536"/>
    <w:rsid w:val="00672A42"/>
    <w:rsid w:val="00681EDC"/>
    <w:rsid w:val="0068649F"/>
    <w:rsid w:val="00687189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4778B"/>
    <w:rsid w:val="00750C35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64202"/>
    <w:rsid w:val="008B5443"/>
    <w:rsid w:val="008C7EEB"/>
    <w:rsid w:val="008D0DEF"/>
    <w:rsid w:val="008D2256"/>
    <w:rsid w:val="008D5E3D"/>
    <w:rsid w:val="008D5F9A"/>
    <w:rsid w:val="008F5369"/>
    <w:rsid w:val="008F5CBB"/>
    <w:rsid w:val="0090737A"/>
    <w:rsid w:val="00912F27"/>
    <w:rsid w:val="00914F5A"/>
    <w:rsid w:val="009254B9"/>
    <w:rsid w:val="00927274"/>
    <w:rsid w:val="0094262B"/>
    <w:rsid w:val="0096108C"/>
    <w:rsid w:val="00963BA0"/>
    <w:rsid w:val="00967764"/>
    <w:rsid w:val="00980ADD"/>
    <w:rsid w:val="009810EE"/>
    <w:rsid w:val="00984CC9"/>
    <w:rsid w:val="0099233F"/>
    <w:rsid w:val="009B3BAB"/>
    <w:rsid w:val="009B54A0"/>
    <w:rsid w:val="009C6405"/>
    <w:rsid w:val="009F478E"/>
    <w:rsid w:val="009F66B6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85779"/>
    <w:rsid w:val="00A93F40"/>
    <w:rsid w:val="00A96F93"/>
    <w:rsid w:val="00AB593C"/>
    <w:rsid w:val="00AD54D9"/>
    <w:rsid w:val="00AE5772"/>
    <w:rsid w:val="00AF22AD"/>
    <w:rsid w:val="00AF5107"/>
    <w:rsid w:val="00B06264"/>
    <w:rsid w:val="00B07C8F"/>
    <w:rsid w:val="00B11F8E"/>
    <w:rsid w:val="00B275D4"/>
    <w:rsid w:val="00B31729"/>
    <w:rsid w:val="00B33562"/>
    <w:rsid w:val="00B55C6B"/>
    <w:rsid w:val="00B61E1A"/>
    <w:rsid w:val="00B75051"/>
    <w:rsid w:val="00B859DE"/>
    <w:rsid w:val="00BD0E59"/>
    <w:rsid w:val="00BD1DC1"/>
    <w:rsid w:val="00BE3BC5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51F4"/>
    <w:rsid w:val="00C87504"/>
    <w:rsid w:val="00CE40B4"/>
    <w:rsid w:val="00CE45B0"/>
    <w:rsid w:val="00CF143A"/>
    <w:rsid w:val="00D0014D"/>
    <w:rsid w:val="00D158B0"/>
    <w:rsid w:val="00D22819"/>
    <w:rsid w:val="00D40C6A"/>
    <w:rsid w:val="00D42632"/>
    <w:rsid w:val="00D50D28"/>
    <w:rsid w:val="00D511F0"/>
    <w:rsid w:val="00D54EE5"/>
    <w:rsid w:val="00D63F82"/>
    <w:rsid w:val="00D640FC"/>
    <w:rsid w:val="00D70F7D"/>
    <w:rsid w:val="00D80E80"/>
    <w:rsid w:val="00D91CA0"/>
    <w:rsid w:val="00D92929"/>
    <w:rsid w:val="00D93C2E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36B57"/>
    <w:rsid w:val="00E44EE1"/>
    <w:rsid w:val="00E46478"/>
    <w:rsid w:val="00E5241D"/>
    <w:rsid w:val="00E5680C"/>
    <w:rsid w:val="00E61A16"/>
    <w:rsid w:val="00E7537E"/>
    <w:rsid w:val="00E76267"/>
    <w:rsid w:val="00E91DCD"/>
    <w:rsid w:val="00E97E97"/>
    <w:rsid w:val="00EA535B"/>
    <w:rsid w:val="00EC56D6"/>
    <w:rsid w:val="00EC579D"/>
    <w:rsid w:val="00ED5BDC"/>
    <w:rsid w:val="00ED7DAC"/>
    <w:rsid w:val="00F067A6"/>
    <w:rsid w:val="00F20B25"/>
    <w:rsid w:val="00F3128A"/>
    <w:rsid w:val="00F334CD"/>
    <w:rsid w:val="00F57BBE"/>
    <w:rsid w:val="00F70C03"/>
    <w:rsid w:val="00F9084A"/>
    <w:rsid w:val="00F97F8B"/>
    <w:rsid w:val="00FB427D"/>
    <w:rsid w:val="00FB6E40"/>
    <w:rsid w:val="00FB75C5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15B9F"/>
  <w15:docId w15:val="{A118BFF2-4D18-4716-90AB-444DE9E9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CBB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B11F8E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F5CB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8F5CB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8F5CB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8F5CB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8F5CB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1F8E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F5CB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8F5CB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F5CB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8F5CB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8F5CB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931E5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8F5CB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8F5CBB"/>
    <w:pPr>
      <w:spacing w:before="240"/>
    </w:pPr>
    <w:rPr>
      <w:szCs w:val="20"/>
    </w:rPr>
  </w:style>
  <w:style w:type="character" w:customStyle="1" w:styleId="NormalFollowingTableChar">
    <w:name w:val="Normal Following Table Char"/>
    <w:basedOn w:val="DefaultParagraphFont"/>
    <w:link w:val="NormalFollowingTable"/>
    <w:rsid w:val="008F5CBB"/>
    <w:rPr>
      <w:szCs w:val="20"/>
    </w:rPr>
  </w:style>
  <w:style w:type="character" w:customStyle="1" w:styleId="Bold">
    <w:name w:val="Bold"/>
    <w:basedOn w:val="DefaultParagraphFont"/>
    <w:uiPriority w:val="2"/>
    <w:qFormat/>
    <w:rsid w:val="000931E5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931E5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931E5"/>
    <w:rPr>
      <w:u w:val="single"/>
    </w:rPr>
  </w:style>
  <w:style w:type="paragraph" w:styleId="BodyText">
    <w:name w:val="Body Text"/>
    <w:basedOn w:val="Normal"/>
    <w:link w:val="BodyTextChar"/>
    <w:uiPriority w:val="1"/>
    <w:qFormat/>
    <w:rsid w:val="00750C35"/>
    <w:pPr>
      <w:widowControl w:val="0"/>
      <w:autoSpaceDE w:val="0"/>
      <w:autoSpaceDN w:val="0"/>
      <w:spacing w:before="0" w:after="0" w:line="240" w:lineRule="auto"/>
      <w:ind w:left="139"/>
    </w:pPr>
    <w:rPr>
      <w:rFonts w:ascii="Arial" w:eastAsia="Arial" w:hAnsi="Arial" w:cs="Arial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50C35"/>
    <w:rPr>
      <w:rFonts w:ascii="Arial" w:eastAsia="Arial" w:hAnsi="Arial" w:cs="Arial"/>
      <w:sz w:val="18"/>
      <w:szCs w:val="1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50C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0ADD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li.mn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li.license@state.mn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56229\Downloads\blank-w-logo%20(3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blank-w-logo (3)</Template>
  <TotalTime>0</TotalTime>
  <Pages>2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Manufactured home dealer salesperson list</dc:title>
  <dc:subject/>
  <dc:creator>Caitlyn Otis</dc:creator>
  <cp:keywords/>
  <dc:description/>
  <cp:lastModifiedBy>Otis, Caitlyn (She/Her/Hers) (DLI)</cp:lastModifiedBy>
  <cp:revision>2</cp:revision>
  <dcterms:created xsi:type="dcterms:W3CDTF">2026-08-05T13:05:00Z</dcterms:created>
  <dcterms:modified xsi:type="dcterms:W3CDTF">2026-08-05T13:05:00Z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</Properties>
</file>